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59D94D" w14:textId="77777777" w:rsidR="00DF5C2E" w:rsidRPr="00646AC0" w:rsidRDefault="00552836" w:rsidP="003A3448">
      <w:pPr>
        <w:pStyle w:val="Cmsorhirdetmny"/>
        <w:spacing w:before="120" w:after="120"/>
        <w:rPr>
          <w:rFonts w:asciiTheme="majorHAnsi" w:hAnsiTheme="majorHAnsi"/>
        </w:rPr>
      </w:pPr>
      <w:r w:rsidRPr="00646AC0">
        <w:rPr>
          <w:rFonts w:asciiTheme="majorHAnsi" w:hAnsiTheme="majorHAnsi"/>
        </w:rPr>
        <w:t>Hallgató adatai</w:t>
      </w:r>
    </w:p>
    <w:p w14:paraId="5BF23DFB" w14:textId="77777777" w:rsidR="00635F66" w:rsidRDefault="00552836" w:rsidP="00472F00">
      <w:pPr>
        <w:pStyle w:val="hirdetmenybekezdes"/>
        <w:tabs>
          <w:tab w:val="left" w:leader="dot" w:pos="14601"/>
        </w:tabs>
        <w:ind w:left="0" w:right="0"/>
        <w:rPr>
          <w:rFonts w:ascii="Lucida Sans Unicode" w:hAnsi="Lucida Sans Unicode" w:cs="Lucida Sans Unicode"/>
        </w:rPr>
      </w:pPr>
      <w:r w:rsidRPr="00472F00">
        <w:rPr>
          <w:rFonts w:ascii="Lucida Sans Unicode" w:hAnsi="Lucida Sans Unicode" w:cs="Lucida Sans Unicode"/>
        </w:rPr>
        <w:t>Név:</w:t>
      </w:r>
      <w:r w:rsidR="00E07C81" w:rsidRPr="00472F00">
        <w:rPr>
          <w:rFonts w:ascii="Lucida Sans Unicode" w:hAnsi="Lucida Sans Unicode" w:cs="Lucida Sans Unicode"/>
        </w:rPr>
        <w:tab/>
      </w:r>
      <w:r w:rsidR="001076BE" w:rsidRPr="00472F00">
        <w:rPr>
          <w:rFonts w:ascii="Lucida Sans Unicode" w:hAnsi="Lucida Sans Unicode" w:cs="Lucida Sans Unicode"/>
        </w:rPr>
        <w:t xml:space="preserve"> </w:t>
      </w:r>
      <w:r w:rsidR="00472F00" w:rsidRPr="00472F00">
        <w:rPr>
          <w:rFonts w:ascii="Lucida Sans Unicode" w:hAnsi="Lucida Sans Unicode" w:cs="Lucida Sans Unicode"/>
        </w:rPr>
        <w:br/>
      </w:r>
      <w:proofErr w:type="spellStart"/>
      <w:r w:rsidR="00E07C81" w:rsidRPr="00472F00">
        <w:rPr>
          <w:rFonts w:ascii="Lucida Sans Unicode" w:hAnsi="Lucida Sans Unicode" w:cs="Lucida Sans Unicode"/>
        </w:rPr>
        <w:t>N</w:t>
      </w:r>
      <w:r w:rsidR="00437049">
        <w:rPr>
          <w:rFonts w:ascii="Lucida Sans Unicode" w:hAnsi="Lucida Sans Unicode" w:cs="Lucida Sans Unicode"/>
        </w:rPr>
        <w:t>eptun</w:t>
      </w:r>
      <w:proofErr w:type="spellEnd"/>
      <w:r w:rsidR="00437049">
        <w:rPr>
          <w:rFonts w:ascii="Lucida Sans Unicode" w:hAnsi="Lucida Sans Unicode" w:cs="Lucida Sans Unicode"/>
        </w:rPr>
        <w:t>-</w:t>
      </w:r>
      <w:r w:rsidRPr="00472F00">
        <w:rPr>
          <w:rFonts w:ascii="Lucida Sans Unicode" w:hAnsi="Lucida Sans Unicode" w:cs="Lucida Sans Unicode"/>
        </w:rPr>
        <w:t>kód:</w:t>
      </w:r>
      <w:r w:rsidR="00E07C81" w:rsidRPr="00472F00">
        <w:rPr>
          <w:rFonts w:ascii="Lucida Sans Unicode" w:hAnsi="Lucida Sans Unicode" w:cs="Lucida Sans Unicode"/>
        </w:rPr>
        <w:tab/>
      </w:r>
    </w:p>
    <w:p w14:paraId="7740AC4F" w14:textId="77777777" w:rsidR="00437049" w:rsidRDefault="00437049" w:rsidP="00472F00">
      <w:pPr>
        <w:pStyle w:val="hirdetmenybekezdes"/>
        <w:tabs>
          <w:tab w:val="left" w:leader="dot" w:pos="14601"/>
        </w:tabs>
        <w:ind w:left="0" w:right="0"/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 xml:space="preserve">Képzés neve: </w:t>
      </w:r>
      <w:r w:rsidRPr="00472F00">
        <w:rPr>
          <w:rFonts w:ascii="Lucida Sans Unicode" w:hAnsi="Lucida Sans Unicode" w:cs="Lucida Sans Unicode"/>
        </w:rPr>
        <w:tab/>
      </w:r>
    </w:p>
    <w:p w14:paraId="071F42A5" w14:textId="77777777" w:rsidR="00552836" w:rsidRPr="00472F00" w:rsidRDefault="00635F66" w:rsidP="00472F00">
      <w:pPr>
        <w:pStyle w:val="hirdetmenybekezdes"/>
        <w:tabs>
          <w:tab w:val="left" w:leader="dot" w:pos="14601"/>
        </w:tabs>
        <w:ind w:left="0" w:right="0"/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Képzés</w:t>
      </w:r>
      <w:r w:rsidR="00437049">
        <w:rPr>
          <w:rFonts w:ascii="Lucida Sans Unicode" w:hAnsi="Lucida Sans Unicode" w:cs="Lucida Sans Unicode"/>
        </w:rPr>
        <w:t xml:space="preserve"> </w:t>
      </w:r>
      <w:r w:rsidRPr="00472F00">
        <w:rPr>
          <w:rFonts w:ascii="Lucida Sans Unicode" w:hAnsi="Lucida Sans Unicode" w:cs="Lucida Sans Unicode"/>
        </w:rPr>
        <w:t>kód</w:t>
      </w:r>
      <w:r w:rsidR="00437049">
        <w:rPr>
          <w:rFonts w:ascii="Lucida Sans Unicode" w:hAnsi="Lucida Sans Unicode" w:cs="Lucida Sans Unicode"/>
        </w:rPr>
        <w:t>ja</w:t>
      </w:r>
      <w:r w:rsidRPr="00472F00">
        <w:rPr>
          <w:rFonts w:ascii="Lucida Sans Unicode" w:hAnsi="Lucida Sans Unicode" w:cs="Lucida Sans Unicode"/>
        </w:rPr>
        <w:t>:</w:t>
      </w:r>
      <w:r w:rsidRPr="00472F00">
        <w:rPr>
          <w:rFonts w:ascii="Lucida Sans Unicode" w:hAnsi="Lucida Sans Unicode" w:cs="Lucida Sans Unicode"/>
        </w:rPr>
        <w:tab/>
      </w:r>
      <w:r w:rsidR="00472F00" w:rsidRPr="00472F00">
        <w:rPr>
          <w:rFonts w:ascii="Lucida Sans Unicode" w:hAnsi="Lucida Sans Unicode" w:cs="Lucida Sans Unicode"/>
        </w:rPr>
        <w:br/>
      </w:r>
      <w:r w:rsidR="002F671C">
        <w:rPr>
          <w:rFonts w:ascii="Lucida Sans Unicode" w:hAnsi="Lucida Sans Unicode" w:cs="Lucida Sans Unicode"/>
        </w:rPr>
        <w:t>(</w:t>
      </w:r>
      <w:r w:rsidR="00E07C81" w:rsidRPr="00472F00">
        <w:rPr>
          <w:rFonts w:ascii="Lucida Sans Unicode" w:hAnsi="Lucida Sans Unicode" w:cs="Lucida Sans Unicode"/>
        </w:rPr>
        <w:t>Tanszék:</w:t>
      </w:r>
      <w:r w:rsidR="00E07C81" w:rsidRPr="00472F00">
        <w:rPr>
          <w:rFonts w:ascii="Lucida Sans Unicode" w:hAnsi="Lucida Sans Unicode" w:cs="Lucida Sans Unicode"/>
        </w:rPr>
        <w:tab/>
      </w:r>
      <w:r w:rsidR="002F671C">
        <w:rPr>
          <w:rFonts w:ascii="Lucida Sans Unicode" w:hAnsi="Lucida Sans Unicode" w:cs="Lucida Sans Unicode"/>
        </w:rPr>
        <w:t>)</w:t>
      </w:r>
    </w:p>
    <w:p w14:paraId="554C75CD" w14:textId="77777777" w:rsidR="00DF5C2E" w:rsidRPr="00646AC0" w:rsidRDefault="00552836" w:rsidP="001076BE">
      <w:pPr>
        <w:pStyle w:val="Cmsorhirdetmny"/>
        <w:spacing w:after="240"/>
        <w:rPr>
          <w:rFonts w:asciiTheme="majorHAnsi" w:hAnsiTheme="majorHAnsi"/>
        </w:rPr>
      </w:pPr>
      <w:r w:rsidRPr="00646AC0">
        <w:rPr>
          <w:rFonts w:asciiTheme="majorHAnsi" w:hAnsiTheme="majorHAnsi"/>
        </w:rPr>
        <w:t>tevékenység leírása</w:t>
      </w:r>
    </w:p>
    <w:p w14:paraId="71502CB6" w14:textId="77777777" w:rsidR="00724C73" w:rsidRDefault="0086170D" w:rsidP="00472F00">
      <w:pPr>
        <w:pStyle w:val="hirdetmenybekezdes"/>
        <w:ind w:left="0" w:right="538"/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Az X-szel bejelölt tevékenység</w:t>
      </w:r>
      <w:r w:rsidR="007B6B87">
        <w:rPr>
          <w:rFonts w:ascii="Lucida Sans Unicode" w:hAnsi="Lucida Sans Unicode" w:cs="Lucida Sans Unicode"/>
        </w:rPr>
        <w:t>ek</w:t>
      </w:r>
      <w:r>
        <w:rPr>
          <w:rFonts w:ascii="Lucida Sans Unicode" w:hAnsi="Lucida Sans Unicode" w:cs="Lucida Sans Unicode"/>
        </w:rPr>
        <w:t xml:space="preserve"> esetén </w:t>
      </w:r>
      <w:r w:rsidR="007B6B87">
        <w:rPr>
          <w:rFonts w:ascii="Lucida Sans Unicode" w:hAnsi="Lucida Sans Unicode" w:cs="Lucida Sans Unicode"/>
        </w:rPr>
        <w:t xml:space="preserve">a </w:t>
      </w:r>
      <w:r>
        <w:rPr>
          <w:rFonts w:ascii="Lucida Sans Unicode" w:hAnsi="Lucida Sans Unicode" w:cs="Lucida Sans Unicode"/>
        </w:rPr>
        <w:t>terjedelem és az a</w:t>
      </w:r>
      <w:r w:rsidR="007B6B87">
        <w:rPr>
          <w:rFonts w:ascii="Lucida Sans Unicode" w:hAnsi="Lucida Sans Unicode" w:cs="Lucida Sans Unicode"/>
        </w:rPr>
        <w:t>lkalmak számának megadása, valamint az egyéni beszámoló rész kitöltése kötelező!</w:t>
      </w:r>
    </w:p>
    <w:p w14:paraId="2BD029E5" w14:textId="77777777" w:rsidR="00823794" w:rsidRDefault="00823794" w:rsidP="00472F00">
      <w:pPr>
        <w:pStyle w:val="hirdetmenybekezdes"/>
        <w:ind w:left="0" w:right="538"/>
        <w:rPr>
          <w:rFonts w:ascii="Lucida Sans Unicode" w:hAnsi="Lucida Sans Unicode" w:cs="Lucida Sans Unicode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7196"/>
        <w:gridCol w:w="709"/>
        <w:gridCol w:w="6095"/>
        <w:gridCol w:w="711"/>
      </w:tblGrid>
      <w:tr w:rsidR="00823794" w14:paraId="180136CA" w14:textId="77777777" w:rsidTr="00D135E6">
        <w:tc>
          <w:tcPr>
            <w:tcW w:w="7196" w:type="dxa"/>
            <w:vAlign w:val="center"/>
          </w:tcPr>
          <w:p w14:paraId="6BE3FFB2" w14:textId="77777777" w:rsidR="00823794" w:rsidRDefault="00823794" w:rsidP="00823794">
            <w:pPr>
              <w:pStyle w:val="hirdetmenybekezdes"/>
              <w:ind w:left="0" w:right="538"/>
              <w:jc w:val="left"/>
              <w:rPr>
                <w:rFonts w:ascii="Lucida Sans Unicode" w:hAnsi="Lucida Sans Unicode" w:cs="Lucida Sans Unicode"/>
              </w:rPr>
            </w:pPr>
            <w:r>
              <w:t>gyakorlat levezetése</w:t>
            </w:r>
          </w:p>
        </w:tc>
        <w:tc>
          <w:tcPr>
            <w:tcW w:w="709" w:type="dxa"/>
          </w:tcPr>
          <w:p w14:paraId="24D530C6" w14:textId="77777777" w:rsidR="00823794" w:rsidRDefault="00823794" w:rsidP="00472F00">
            <w:pPr>
              <w:pStyle w:val="hirdetmenybekezdes"/>
              <w:ind w:left="0" w:right="538"/>
              <w:rPr>
                <w:rFonts w:ascii="Lucida Sans Unicode" w:hAnsi="Lucida Sans Unicode" w:cs="Lucida Sans Unicode"/>
              </w:rPr>
            </w:pPr>
          </w:p>
        </w:tc>
        <w:tc>
          <w:tcPr>
            <w:tcW w:w="6095" w:type="dxa"/>
          </w:tcPr>
          <w:p w14:paraId="21BCDEFE" w14:textId="77777777" w:rsidR="00823794" w:rsidRDefault="00823794" w:rsidP="00472F00">
            <w:pPr>
              <w:pStyle w:val="hirdetmenybekezdes"/>
              <w:ind w:left="0" w:right="538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>alkalmak száma</w:t>
            </w:r>
          </w:p>
        </w:tc>
        <w:tc>
          <w:tcPr>
            <w:tcW w:w="711" w:type="dxa"/>
          </w:tcPr>
          <w:p w14:paraId="65C37F8D" w14:textId="77777777" w:rsidR="00823794" w:rsidRDefault="00823794" w:rsidP="00472F00">
            <w:pPr>
              <w:pStyle w:val="hirdetmenybekezdes"/>
              <w:ind w:left="0" w:right="538"/>
              <w:rPr>
                <w:rFonts w:ascii="Lucida Sans Unicode" w:hAnsi="Lucida Sans Unicode" w:cs="Lucida Sans Unicode"/>
              </w:rPr>
            </w:pPr>
          </w:p>
        </w:tc>
      </w:tr>
      <w:tr w:rsidR="00823794" w14:paraId="3CE2954E" w14:textId="77777777" w:rsidTr="00D135E6">
        <w:tc>
          <w:tcPr>
            <w:tcW w:w="7196" w:type="dxa"/>
            <w:vAlign w:val="center"/>
          </w:tcPr>
          <w:p w14:paraId="019FB2D0" w14:textId="77777777" w:rsidR="00823794" w:rsidRDefault="00823794" w:rsidP="00823794">
            <w:pPr>
              <w:pStyle w:val="Felsorolshirdetmny"/>
              <w:ind w:left="0" w:right="556" w:firstLine="0"/>
              <w:jc w:val="left"/>
            </w:pPr>
            <w:r>
              <w:t>előkészítő foglalkozás tartása</w:t>
            </w:r>
          </w:p>
        </w:tc>
        <w:tc>
          <w:tcPr>
            <w:tcW w:w="709" w:type="dxa"/>
          </w:tcPr>
          <w:p w14:paraId="669B775A" w14:textId="77777777" w:rsidR="00823794" w:rsidRDefault="00823794" w:rsidP="00472F00">
            <w:pPr>
              <w:pStyle w:val="hirdetmenybekezdes"/>
              <w:ind w:left="0" w:right="538"/>
              <w:rPr>
                <w:rFonts w:ascii="Lucida Sans Unicode" w:hAnsi="Lucida Sans Unicode" w:cs="Lucida Sans Unicode"/>
              </w:rPr>
            </w:pPr>
          </w:p>
        </w:tc>
        <w:tc>
          <w:tcPr>
            <w:tcW w:w="6095" w:type="dxa"/>
          </w:tcPr>
          <w:p w14:paraId="753EB4D3" w14:textId="77777777" w:rsidR="00823794" w:rsidRDefault="00823794" w:rsidP="00472F00">
            <w:pPr>
              <w:pStyle w:val="hirdetmenybekezdes"/>
              <w:ind w:left="0" w:right="538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>alkalmak száma</w:t>
            </w:r>
          </w:p>
        </w:tc>
        <w:tc>
          <w:tcPr>
            <w:tcW w:w="711" w:type="dxa"/>
          </w:tcPr>
          <w:p w14:paraId="01ABF4FF" w14:textId="77777777" w:rsidR="00823794" w:rsidRDefault="00823794" w:rsidP="00472F00">
            <w:pPr>
              <w:pStyle w:val="hirdetmenybekezdes"/>
              <w:ind w:left="0" w:right="538"/>
              <w:rPr>
                <w:rFonts w:ascii="Lucida Sans Unicode" w:hAnsi="Lucida Sans Unicode" w:cs="Lucida Sans Unicode"/>
              </w:rPr>
            </w:pPr>
          </w:p>
        </w:tc>
      </w:tr>
      <w:tr w:rsidR="00823794" w14:paraId="2B0A171F" w14:textId="77777777" w:rsidTr="00D135E6">
        <w:tc>
          <w:tcPr>
            <w:tcW w:w="7196" w:type="dxa"/>
            <w:vAlign w:val="center"/>
          </w:tcPr>
          <w:p w14:paraId="5B86B3CB" w14:textId="77777777" w:rsidR="00823794" w:rsidRDefault="00823794" w:rsidP="00823794">
            <w:pPr>
              <w:pStyle w:val="Felsorolshirdetmny"/>
              <w:ind w:left="0" w:right="556" w:firstLine="0"/>
              <w:jc w:val="left"/>
            </w:pPr>
            <w:r>
              <w:t>konzultáció tartása</w:t>
            </w:r>
          </w:p>
        </w:tc>
        <w:tc>
          <w:tcPr>
            <w:tcW w:w="709" w:type="dxa"/>
          </w:tcPr>
          <w:p w14:paraId="59AC5726" w14:textId="77777777" w:rsidR="00823794" w:rsidRDefault="00823794" w:rsidP="00472F00">
            <w:pPr>
              <w:pStyle w:val="hirdetmenybekezdes"/>
              <w:ind w:left="0" w:right="538"/>
              <w:rPr>
                <w:rFonts w:ascii="Lucida Sans Unicode" w:hAnsi="Lucida Sans Unicode" w:cs="Lucida Sans Unicode"/>
              </w:rPr>
            </w:pPr>
          </w:p>
        </w:tc>
        <w:tc>
          <w:tcPr>
            <w:tcW w:w="6095" w:type="dxa"/>
          </w:tcPr>
          <w:p w14:paraId="439835EE" w14:textId="77777777" w:rsidR="00823794" w:rsidRDefault="00823794" w:rsidP="00472F00">
            <w:pPr>
              <w:pStyle w:val="hirdetmenybekezdes"/>
              <w:ind w:left="0" w:right="538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>alkalmak száma</w:t>
            </w:r>
          </w:p>
        </w:tc>
        <w:tc>
          <w:tcPr>
            <w:tcW w:w="711" w:type="dxa"/>
          </w:tcPr>
          <w:p w14:paraId="4159BF3B" w14:textId="77777777" w:rsidR="00823794" w:rsidRDefault="00823794" w:rsidP="00472F00">
            <w:pPr>
              <w:pStyle w:val="hirdetmenybekezdes"/>
              <w:ind w:left="0" w:right="538"/>
              <w:rPr>
                <w:rFonts w:ascii="Lucida Sans Unicode" w:hAnsi="Lucida Sans Unicode" w:cs="Lucida Sans Unicode"/>
              </w:rPr>
            </w:pPr>
          </w:p>
        </w:tc>
      </w:tr>
      <w:tr w:rsidR="00823794" w14:paraId="695BCFFE" w14:textId="77777777" w:rsidTr="00D135E6">
        <w:tc>
          <w:tcPr>
            <w:tcW w:w="7196" w:type="dxa"/>
            <w:vAlign w:val="center"/>
          </w:tcPr>
          <w:p w14:paraId="3D25CE30" w14:textId="77777777" w:rsidR="00823794" w:rsidRDefault="00823794" w:rsidP="00823794">
            <w:pPr>
              <w:pStyle w:val="Felsorolshirdetmny"/>
              <w:ind w:left="0" w:right="556" w:firstLine="0"/>
              <w:jc w:val="left"/>
            </w:pPr>
            <w:r>
              <w:t>tanszéki jegyzet készítése, fordítása</w:t>
            </w:r>
          </w:p>
        </w:tc>
        <w:tc>
          <w:tcPr>
            <w:tcW w:w="709" w:type="dxa"/>
          </w:tcPr>
          <w:p w14:paraId="6E63DDAD" w14:textId="77777777" w:rsidR="00823794" w:rsidRDefault="00823794" w:rsidP="00472F00">
            <w:pPr>
              <w:pStyle w:val="hirdetmenybekezdes"/>
              <w:ind w:left="0" w:right="538"/>
              <w:rPr>
                <w:rFonts w:ascii="Lucida Sans Unicode" w:hAnsi="Lucida Sans Unicode" w:cs="Lucida Sans Unicode"/>
              </w:rPr>
            </w:pPr>
          </w:p>
        </w:tc>
        <w:tc>
          <w:tcPr>
            <w:tcW w:w="6095" w:type="dxa"/>
          </w:tcPr>
          <w:p w14:paraId="083C38AD" w14:textId="77777777" w:rsidR="00823794" w:rsidRDefault="00823794" w:rsidP="00472F00">
            <w:pPr>
              <w:pStyle w:val="hirdetmenybekezdes"/>
              <w:ind w:left="0" w:right="538"/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>terjedelem</w:t>
            </w:r>
          </w:p>
        </w:tc>
        <w:tc>
          <w:tcPr>
            <w:tcW w:w="711" w:type="dxa"/>
          </w:tcPr>
          <w:p w14:paraId="0956FE06" w14:textId="77777777" w:rsidR="00823794" w:rsidRDefault="00823794" w:rsidP="00472F00">
            <w:pPr>
              <w:pStyle w:val="hirdetmenybekezdes"/>
              <w:ind w:left="0" w:right="538"/>
              <w:rPr>
                <w:rFonts w:ascii="Lucida Sans Unicode" w:hAnsi="Lucida Sans Unicode" w:cs="Lucida Sans Unicode"/>
              </w:rPr>
            </w:pPr>
          </w:p>
        </w:tc>
      </w:tr>
      <w:tr w:rsidR="00823794" w14:paraId="73CF0E61" w14:textId="77777777" w:rsidTr="00D135E6">
        <w:tc>
          <w:tcPr>
            <w:tcW w:w="7196" w:type="dxa"/>
            <w:vAlign w:val="center"/>
          </w:tcPr>
          <w:p w14:paraId="02473CBC" w14:textId="77777777" w:rsidR="00823794" w:rsidRDefault="00823794" w:rsidP="00823794">
            <w:pPr>
              <w:pStyle w:val="hirdetmenybekezdes"/>
              <w:ind w:left="0" w:right="538"/>
              <w:jc w:val="left"/>
              <w:rPr>
                <w:rFonts w:ascii="Lucida Sans Unicode" w:hAnsi="Lucida Sans Unicode" w:cs="Lucida Sans Unicode"/>
              </w:rPr>
            </w:pPr>
            <w:r>
              <w:t>egyéb</w:t>
            </w:r>
          </w:p>
        </w:tc>
        <w:tc>
          <w:tcPr>
            <w:tcW w:w="709" w:type="dxa"/>
          </w:tcPr>
          <w:p w14:paraId="01F1BCA3" w14:textId="77777777" w:rsidR="00823794" w:rsidRDefault="00823794" w:rsidP="00472F00">
            <w:pPr>
              <w:pStyle w:val="hirdetmenybekezdes"/>
              <w:ind w:left="0" w:right="538"/>
              <w:rPr>
                <w:rFonts w:ascii="Lucida Sans Unicode" w:hAnsi="Lucida Sans Unicode" w:cs="Lucida Sans Unicode"/>
              </w:rPr>
            </w:pPr>
          </w:p>
        </w:tc>
        <w:tc>
          <w:tcPr>
            <w:tcW w:w="6095" w:type="dxa"/>
          </w:tcPr>
          <w:p w14:paraId="31DE5F82" w14:textId="77777777" w:rsidR="00823794" w:rsidRDefault="00823794" w:rsidP="00472F00">
            <w:pPr>
              <w:pStyle w:val="hirdetmenybekezdes"/>
              <w:ind w:left="0" w:right="538"/>
              <w:rPr>
                <w:rFonts w:ascii="Lucida Sans Unicode" w:hAnsi="Lucida Sans Unicode" w:cs="Lucida Sans Unicode"/>
              </w:rPr>
            </w:pPr>
          </w:p>
        </w:tc>
        <w:tc>
          <w:tcPr>
            <w:tcW w:w="711" w:type="dxa"/>
          </w:tcPr>
          <w:p w14:paraId="3B02C1BC" w14:textId="77777777" w:rsidR="00823794" w:rsidRDefault="00823794" w:rsidP="00472F00">
            <w:pPr>
              <w:pStyle w:val="hirdetmenybekezdes"/>
              <w:ind w:left="0" w:right="538"/>
              <w:rPr>
                <w:rFonts w:ascii="Lucida Sans Unicode" w:hAnsi="Lucida Sans Unicode" w:cs="Lucida Sans Unicode"/>
              </w:rPr>
            </w:pPr>
          </w:p>
        </w:tc>
      </w:tr>
    </w:tbl>
    <w:p w14:paraId="69678B35" w14:textId="77777777" w:rsidR="00391EBF" w:rsidRPr="00472F00" w:rsidRDefault="00391EBF" w:rsidP="00823794">
      <w:pPr>
        <w:pStyle w:val="hirdetmenybekezdes"/>
        <w:ind w:left="0" w:right="538"/>
        <w:rPr>
          <w:rFonts w:ascii="Lucida Sans Unicode" w:hAnsi="Lucida Sans Unicode" w:cs="Lucida Sans Unicode"/>
        </w:rPr>
      </w:pPr>
    </w:p>
    <w:p w14:paraId="445466B7" w14:textId="77777777" w:rsidR="00391EBF" w:rsidRPr="00472F00" w:rsidRDefault="00391EBF" w:rsidP="00472F00">
      <w:pPr>
        <w:pStyle w:val="hirdetmenybekezdes"/>
        <w:tabs>
          <w:tab w:val="left" w:leader="dot" w:pos="14601"/>
        </w:tabs>
        <w:ind w:left="0" w:right="0"/>
        <w:rPr>
          <w:rFonts w:ascii="Lucida Sans Unicode" w:hAnsi="Lucida Sans Unicode" w:cs="Lucida Sans Unicode"/>
        </w:rPr>
      </w:pPr>
      <w:r w:rsidRPr="00472F00">
        <w:rPr>
          <w:rFonts w:ascii="Lucida Sans Unicode" w:hAnsi="Lucida Sans Unicode" w:cs="Lucida Sans Unicode"/>
        </w:rPr>
        <w:t xml:space="preserve">Egyéb tevékenység kifejtése: </w:t>
      </w:r>
      <w:r w:rsidR="001076BE" w:rsidRPr="00472F00">
        <w:rPr>
          <w:rFonts w:ascii="Lucida Sans Unicode" w:hAnsi="Lucida Sans Unicode" w:cs="Lucida Sans Unicode"/>
        </w:rPr>
        <w:tab/>
      </w:r>
    </w:p>
    <w:p w14:paraId="74F55AFC" w14:textId="77777777" w:rsidR="001076BE" w:rsidRPr="00472F00" w:rsidRDefault="001076BE" w:rsidP="00472F00">
      <w:pPr>
        <w:pStyle w:val="hirdetmenybekezdes"/>
        <w:tabs>
          <w:tab w:val="left" w:leader="dot" w:pos="14601"/>
        </w:tabs>
        <w:ind w:left="0" w:right="0"/>
        <w:rPr>
          <w:rFonts w:ascii="Lucida Sans Unicode" w:hAnsi="Lucida Sans Unicode" w:cs="Lucida Sans Unicode"/>
        </w:rPr>
      </w:pPr>
      <w:r w:rsidRPr="00472F00">
        <w:rPr>
          <w:rFonts w:ascii="Lucida Sans Unicode" w:hAnsi="Lucida Sans Unicode" w:cs="Lucida Sans Unicode"/>
        </w:rPr>
        <w:tab/>
      </w:r>
    </w:p>
    <w:p w14:paraId="03B073F4" w14:textId="77777777" w:rsidR="001076BE" w:rsidRPr="00472F00" w:rsidRDefault="001076BE" w:rsidP="00472F00">
      <w:pPr>
        <w:pStyle w:val="hirdetmenybekezdes"/>
        <w:tabs>
          <w:tab w:val="left" w:leader="dot" w:pos="14601"/>
        </w:tabs>
        <w:ind w:left="0" w:right="0"/>
        <w:rPr>
          <w:rFonts w:ascii="Lucida Sans Unicode" w:hAnsi="Lucida Sans Unicode" w:cs="Lucida Sans Unicode"/>
        </w:rPr>
      </w:pPr>
      <w:r w:rsidRPr="00472F00">
        <w:rPr>
          <w:rFonts w:ascii="Lucida Sans Unicode" w:hAnsi="Lucida Sans Unicode" w:cs="Lucida Sans Unicode"/>
        </w:rPr>
        <w:tab/>
      </w:r>
    </w:p>
    <w:p w14:paraId="235D1B9A" w14:textId="77777777" w:rsidR="00D665FB" w:rsidRPr="00472F00" w:rsidRDefault="00391EBF" w:rsidP="00472F00">
      <w:pPr>
        <w:pStyle w:val="hirdetmenybekezdes"/>
        <w:tabs>
          <w:tab w:val="left" w:leader="dot" w:pos="14601"/>
        </w:tabs>
        <w:spacing w:before="480"/>
        <w:ind w:left="0" w:right="0"/>
        <w:rPr>
          <w:rFonts w:ascii="Lucida Sans Unicode" w:hAnsi="Lucida Sans Unicode" w:cs="Lucida Sans Unicode"/>
        </w:rPr>
      </w:pPr>
      <w:r w:rsidRPr="00472F00">
        <w:rPr>
          <w:rFonts w:ascii="Lucida Sans Unicode" w:hAnsi="Lucida Sans Unicode" w:cs="Lucida Sans Unicode"/>
        </w:rPr>
        <w:t>Egyéni beszámoló (a fent bejelölt tevékenységek kifejtése</w:t>
      </w:r>
      <w:r w:rsidR="00D665FB" w:rsidRPr="00472F00">
        <w:rPr>
          <w:rFonts w:ascii="Lucida Sans Unicode" w:hAnsi="Lucida Sans Unicode" w:cs="Lucida Sans Unicode"/>
        </w:rPr>
        <w:t xml:space="preserve">): </w:t>
      </w:r>
      <w:r w:rsidR="001076BE" w:rsidRPr="00472F00">
        <w:rPr>
          <w:rFonts w:ascii="Lucida Sans Unicode" w:hAnsi="Lucida Sans Unicode" w:cs="Lucida Sans Unicode"/>
        </w:rPr>
        <w:tab/>
      </w:r>
    </w:p>
    <w:p w14:paraId="45F8B31E" w14:textId="77777777" w:rsidR="001076BE" w:rsidRPr="00472F00" w:rsidRDefault="001076BE" w:rsidP="00472F00">
      <w:pPr>
        <w:pStyle w:val="hirdetmenybekezdes"/>
        <w:tabs>
          <w:tab w:val="left" w:leader="dot" w:pos="14601"/>
        </w:tabs>
        <w:ind w:left="0" w:right="0"/>
        <w:rPr>
          <w:rFonts w:ascii="Lucida Sans Unicode" w:hAnsi="Lucida Sans Unicode" w:cs="Lucida Sans Unicode"/>
        </w:rPr>
      </w:pPr>
      <w:r w:rsidRPr="00472F00">
        <w:rPr>
          <w:rFonts w:ascii="Lucida Sans Unicode" w:hAnsi="Lucida Sans Unicode" w:cs="Lucida Sans Unicode"/>
        </w:rPr>
        <w:tab/>
      </w:r>
      <w:r w:rsidRPr="00472F00">
        <w:rPr>
          <w:rFonts w:ascii="Lucida Sans Unicode" w:hAnsi="Lucida Sans Unicode" w:cs="Lucida Sans Unicode"/>
        </w:rPr>
        <w:tab/>
      </w:r>
    </w:p>
    <w:p w14:paraId="70FC6D5F" w14:textId="77777777" w:rsidR="001076BE" w:rsidRPr="00472F00" w:rsidRDefault="001076BE" w:rsidP="00472F00">
      <w:pPr>
        <w:pStyle w:val="hirdetmenybekezdes"/>
        <w:tabs>
          <w:tab w:val="left" w:leader="dot" w:pos="14601"/>
        </w:tabs>
        <w:ind w:left="0" w:right="0"/>
        <w:rPr>
          <w:rFonts w:ascii="Lucida Sans Unicode" w:hAnsi="Lucida Sans Unicode" w:cs="Lucida Sans Unicode"/>
        </w:rPr>
      </w:pPr>
      <w:r w:rsidRPr="00472F00">
        <w:rPr>
          <w:rFonts w:ascii="Lucida Sans Unicode" w:hAnsi="Lucida Sans Unicode" w:cs="Lucida Sans Unicode"/>
        </w:rPr>
        <w:tab/>
      </w:r>
    </w:p>
    <w:p w14:paraId="1EFCCFCC" w14:textId="77777777" w:rsidR="001076BE" w:rsidRPr="00472F00" w:rsidRDefault="001076BE" w:rsidP="00472F00">
      <w:pPr>
        <w:pStyle w:val="hirdetmenybekezdes"/>
        <w:tabs>
          <w:tab w:val="left" w:leader="dot" w:pos="14601"/>
        </w:tabs>
        <w:ind w:left="0" w:right="0"/>
        <w:rPr>
          <w:rFonts w:ascii="Lucida Sans Unicode" w:hAnsi="Lucida Sans Unicode" w:cs="Lucida Sans Unicode"/>
        </w:rPr>
      </w:pPr>
      <w:r w:rsidRPr="00472F00">
        <w:rPr>
          <w:rFonts w:ascii="Lucida Sans Unicode" w:hAnsi="Lucida Sans Unicode" w:cs="Lucida Sans Unicode"/>
        </w:rPr>
        <w:tab/>
      </w:r>
    </w:p>
    <w:p w14:paraId="63BC895E" w14:textId="77777777" w:rsidR="001076BE" w:rsidRPr="00472F00" w:rsidRDefault="001076BE" w:rsidP="00472F00">
      <w:pPr>
        <w:pStyle w:val="hirdetmenybekezdes"/>
        <w:tabs>
          <w:tab w:val="left" w:leader="dot" w:pos="14601"/>
        </w:tabs>
        <w:ind w:left="0" w:right="0"/>
        <w:rPr>
          <w:rFonts w:ascii="Lucida Sans Unicode" w:hAnsi="Lucida Sans Unicode" w:cs="Lucida Sans Unicode"/>
        </w:rPr>
      </w:pPr>
      <w:r w:rsidRPr="00472F00">
        <w:rPr>
          <w:rFonts w:ascii="Lucida Sans Unicode" w:hAnsi="Lucida Sans Unicode" w:cs="Lucida Sans Unicode"/>
        </w:rPr>
        <w:tab/>
      </w:r>
    </w:p>
    <w:p w14:paraId="52EEC732" w14:textId="77777777" w:rsidR="00472F00" w:rsidRPr="00472F00" w:rsidRDefault="00472F00" w:rsidP="00472F00">
      <w:pPr>
        <w:pStyle w:val="hirdetmenybekezdes"/>
        <w:tabs>
          <w:tab w:val="left" w:leader="dot" w:pos="14601"/>
        </w:tabs>
        <w:ind w:left="0" w:right="0"/>
        <w:rPr>
          <w:rFonts w:ascii="Lucida Sans Unicode" w:hAnsi="Lucida Sans Unicode" w:cs="Lucida Sans Unicode"/>
        </w:rPr>
      </w:pPr>
      <w:r w:rsidRPr="00472F00">
        <w:rPr>
          <w:rFonts w:ascii="Lucida Sans Unicode" w:hAnsi="Lucida Sans Unicode" w:cs="Lucida Sans Unicode"/>
        </w:rPr>
        <w:tab/>
      </w:r>
    </w:p>
    <w:p w14:paraId="2D5CA028" w14:textId="77777777" w:rsidR="00472F00" w:rsidRPr="00472F00" w:rsidRDefault="00472F00" w:rsidP="00472F00">
      <w:pPr>
        <w:pStyle w:val="hirdetmenybekezdes"/>
        <w:tabs>
          <w:tab w:val="left" w:leader="dot" w:pos="14601"/>
        </w:tabs>
        <w:ind w:left="0" w:right="0"/>
        <w:rPr>
          <w:rFonts w:ascii="Lucida Sans Unicode" w:hAnsi="Lucida Sans Unicode" w:cs="Lucida Sans Unicode"/>
        </w:rPr>
      </w:pPr>
    </w:p>
    <w:p w14:paraId="5578F3F3" w14:textId="77777777" w:rsidR="00E07C81" w:rsidRPr="00646AC0" w:rsidRDefault="001F4F4C" w:rsidP="001076BE">
      <w:pPr>
        <w:pStyle w:val="Cmsorhirdetmny"/>
        <w:rPr>
          <w:rFonts w:asciiTheme="majorHAnsi" w:hAnsiTheme="majorHAnsi"/>
        </w:rPr>
      </w:pPr>
      <w:r w:rsidRPr="00646AC0">
        <w:rPr>
          <w:rFonts w:asciiTheme="majorHAnsi" w:hAnsiTheme="majorHAnsi"/>
        </w:rPr>
        <w:t>pályázat leadása</w:t>
      </w:r>
    </w:p>
    <w:p w14:paraId="1C338DD1" w14:textId="77777777" w:rsidR="00EB4D3A" w:rsidRPr="00EB4D3A" w:rsidRDefault="00EB4D3A" w:rsidP="00051EEF">
      <w:pPr>
        <w:pStyle w:val="Dtum-alrshirdetmny"/>
        <w:tabs>
          <w:tab w:val="center" w:leader="dot" w:pos="3969"/>
          <w:tab w:val="center" w:pos="5954"/>
          <w:tab w:val="right" w:leader="dot" w:pos="9639"/>
          <w:tab w:val="right" w:pos="14034"/>
        </w:tabs>
        <w:spacing w:before="0" w:after="0"/>
        <w:ind w:left="0"/>
      </w:pPr>
      <w:r w:rsidRPr="00EB4D3A">
        <w:t>Nyilatkozatok:</w:t>
      </w:r>
    </w:p>
    <w:p w14:paraId="00D44AEB" w14:textId="77777777" w:rsidR="00D479BF" w:rsidRPr="00D479BF" w:rsidRDefault="00D479BF" w:rsidP="00D479BF">
      <w:pPr>
        <w:pStyle w:val="hirdetmenybekezdes"/>
        <w:ind w:left="0" w:right="538"/>
        <w:rPr>
          <w:rFonts w:ascii="Lucida Sans Unicode" w:hAnsi="Lucida Sans Unicode" w:cs="Lucida Sans Unicode"/>
        </w:rPr>
      </w:pPr>
      <w:r w:rsidRPr="00D479BF">
        <w:rPr>
          <w:rFonts w:ascii="Lucida Sans Unicode" w:hAnsi="Lucida Sans Unicode" w:cs="Lucida Sans Unicode"/>
        </w:rPr>
        <w:t xml:space="preserve">Kijelentem, hogy a pályázati feltételeknek megfelelek, az ÉPK </w:t>
      </w:r>
      <w:r>
        <w:rPr>
          <w:rFonts w:ascii="Lucida Sans Unicode" w:hAnsi="Lucida Sans Unicode" w:cs="Lucida Sans Unicode"/>
        </w:rPr>
        <w:t>Hallgatók az oktatásért</w:t>
      </w:r>
      <w:r w:rsidRPr="00D479BF">
        <w:rPr>
          <w:rFonts w:ascii="Lucida Sans Unicode" w:hAnsi="Lucida Sans Unicode" w:cs="Lucida Sans Unicode"/>
        </w:rPr>
        <w:t xml:space="preserve"> ösztöndíj adatkezelési tájékoztatóját megismertem. Tudomással bírok arról, hogy az Egyetem a pályázat lebonyolításával, a juttatás elosztásával és folyósításával, nyilvántartásával kapcsolatos közfeladata ellátása céljából kezeli a pályázatban megadott és a </w:t>
      </w:r>
      <w:proofErr w:type="spellStart"/>
      <w:r w:rsidRPr="00D479BF">
        <w:rPr>
          <w:rFonts w:ascii="Lucida Sans Unicode" w:hAnsi="Lucida Sans Unicode" w:cs="Lucida Sans Unicode"/>
        </w:rPr>
        <w:t>Neptunban</w:t>
      </w:r>
      <w:proofErr w:type="spellEnd"/>
      <w:r w:rsidRPr="00D479BF">
        <w:rPr>
          <w:rFonts w:ascii="Lucida Sans Unicode" w:hAnsi="Lucida Sans Unicode" w:cs="Lucida Sans Unicode"/>
        </w:rPr>
        <w:t xml:space="preserve"> rögzített – adatkezelési tájékoztatóban meghatározott egyes - személyes adataimat.</w:t>
      </w:r>
    </w:p>
    <w:p w14:paraId="3053AA7D" w14:textId="439B1CFE" w:rsidR="00472F00" w:rsidRPr="00EB4D3A" w:rsidRDefault="00D479BF" w:rsidP="00051EEF">
      <w:pPr>
        <w:pStyle w:val="Dtum-alrshirdetmny"/>
        <w:tabs>
          <w:tab w:val="clear" w:pos="14601"/>
          <w:tab w:val="center" w:leader="dot" w:pos="3969"/>
          <w:tab w:val="center" w:pos="5954"/>
          <w:tab w:val="right" w:leader="dot" w:pos="9639"/>
          <w:tab w:val="right" w:pos="14034"/>
        </w:tabs>
        <w:spacing w:before="0" w:after="0"/>
        <w:ind w:left="0"/>
      </w:pPr>
      <w:r w:rsidRPr="00D479BF">
        <w:lastRenderedPageBreak/>
        <w:t xml:space="preserve">Hozzájárulok, hogy az ösztöndíj elnyerése esetén az Egyetem a pályázatra vonatkozó döntési adatokat </w:t>
      </w:r>
      <w:proofErr w:type="spellStart"/>
      <w:r w:rsidRPr="00D479BF">
        <w:t>Neptun</w:t>
      </w:r>
      <w:proofErr w:type="spellEnd"/>
      <w:r w:rsidRPr="00D479BF">
        <w:t xml:space="preserve"> kódommal hozza nyilvánosságra.</w:t>
      </w:r>
    </w:p>
    <w:p w14:paraId="14C04904" w14:textId="77777777" w:rsidR="00DF5C2E" w:rsidRPr="00472F00" w:rsidRDefault="006647C7" w:rsidP="002F671C">
      <w:pPr>
        <w:pStyle w:val="Dtum-alrshirdetmny"/>
        <w:tabs>
          <w:tab w:val="clear" w:pos="14601"/>
          <w:tab w:val="center" w:leader="dot" w:pos="4536"/>
          <w:tab w:val="center" w:pos="9498"/>
          <w:tab w:val="right" w:leader="dot" w:pos="14034"/>
        </w:tabs>
        <w:spacing w:before="0" w:after="0"/>
        <w:ind w:left="0"/>
      </w:pPr>
      <w:r w:rsidRPr="00472F00">
        <w:tab/>
      </w:r>
      <w:r w:rsidRPr="00472F00">
        <w:tab/>
      </w:r>
      <w:r w:rsidRPr="00472F00">
        <w:tab/>
      </w:r>
    </w:p>
    <w:p w14:paraId="2FBDDC7F" w14:textId="77777777" w:rsidR="006647C7" w:rsidRPr="00472F00" w:rsidRDefault="006647C7" w:rsidP="006647C7">
      <w:pPr>
        <w:pStyle w:val="Dtum-alrshirdetmny"/>
        <w:tabs>
          <w:tab w:val="clear" w:pos="14601"/>
        </w:tabs>
        <w:spacing w:before="0" w:after="0"/>
        <w:ind w:left="0"/>
      </w:pPr>
      <w:r w:rsidRPr="00472F00">
        <w:tab/>
      </w:r>
      <w:r w:rsidR="002F671C">
        <w:t>(</w:t>
      </w:r>
      <w:r w:rsidRPr="00472F00">
        <w:t>Tanszékvezető aláírása</w:t>
      </w:r>
      <w:r w:rsidR="002F671C">
        <w:t>)</w:t>
      </w:r>
      <w:r w:rsidRPr="00472F00">
        <w:tab/>
      </w:r>
      <w:r w:rsidRPr="00472F00">
        <w:tab/>
      </w:r>
      <w:r w:rsidRPr="00472F00">
        <w:tab/>
      </w:r>
      <w:r w:rsidRPr="00472F00">
        <w:tab/>
      </w:r>
      <w:r w:rsidRPr="00472F00">
        <w:tab/>
      </w:r>
      <w:r w:rsidRPr="00472F00">
        <w:tab/>
      </w:r>
      <w:r w:rsidR="00472F00">
        <w:tab/>
      </w:r>
      <w:r w:rsidR="00472F00">
        <w:tab/>
      </w:r>
      <w:r w:rsidR="00472F00">
        <w:tab/>
      </w:r>
      <w:r w:rsidR="00472F00">
        <w:tab/>
      </w:r>
      <w:r w:rsidRPr="00472F00">
        <w:t>Pályázó aláírása</w:t>
      </w:r>
    </w:p>
    <w:p w14:paraId="21C0B6E6" w14:textId="77777777" w:rsidR="006647C7" w:rsidRPr="00472F00" w:rsidRDefault="006647C7" w:rsidP="006647C7">
      <w:pPr>
        <w:pStyle w:val="Dtum-alrshirdetmny"/>
        <w:tabs>
          <w:tab w:val="clear" w:pos="14601"/>
        </w:tabs>
        <w:spacing w:before="0" w:after="0"/>
        <w:ind w:left="0"/>
      </w:pPr>
    </w:p>
    <w:p w14:paraId="79356952" w14:textId="77777777" w:rsidR="006647C7" w:rsidRPr="00472F00" w:rsidRDefault="008D6E91" w:rsidP="00472F00">
      <w:pPr>
        <w:pStyle w:val="Dtum-alrshirdetmny"/>
        <w:tabs>
          <w:tab w:val="clear" w:pos="14601"/>
          <w:tab w:val="right" w:leader="dot" w:pos="4536"/>
        </w:tabs>
        <w:spacing w:before="120" w:after="0"/>
        <w:ind w:left="0" w:right="0"/>
        <w:jc w:val="left"/>
      </w:pPr>
      <w:r w:rsidRPr="00472F00">
        <w:t xml:space="preserve">Budapest, </w:t>
      </w:r>
      <w:r w:rsidRPr="00472F00">
        <w:tab/>
      </w:r>
    </w:p>
    <w:sectPr w:rsidR="006647C7" w:rsidRPr="00472F00" w:rsidSect="00472F0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9" w:h="23814" w:code="8"/>
      <w:pgMar w:top="284" w:right="1134" w:bottom="1276" w:left="1134" w:header="340" w:footer="34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041C46" w14:textId="77777777" w:rsidR="00E72313" w:rsidRDefault="00E72313">
      <w:r>
        <w:separator/>
      </w:r>
    </w:p>
  </w:endnote>
  <w:endnote w:type="continuationSeparator" w:id="0">
    <w:p w14:paraId="63EF1BEE" w14:textId="77777777" w:rsidR="00E72313" w:rsidRDefault="00E72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" w:fontKey="{851DC4D8-5D2A-40E7-BA1C-8AFF3F043D93}"/>
    <w:embedBold r:id="rId2" w:fontKey="{883AF684-A5F8-4744-A214-A7BE1D424615}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  <w:embedBold r:id="rId3" w:fontKey="{A1D7C07B-E529-4C9A-B0AD-4EC73D02A2C4}"/>
  </w:font>
  <w:font w:name="SansSerif">
    <w:charset w:val="02"/>
    <w:family w:val="auto"/>
    <w:pitch w:val="variable"/>
    <w:sig w:usb0="00000000" w:usb1="10000000" w:usb2="00000000" w:usb3="00000000" w:csb0="80000000" w:csb1="00000000"/>
    <w:embedRegular r:id="rId4" w:fontKey="{4BEC3E9A-F3B0-45D8-A4D1-05045557324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0FD2DF6B-4B89-4FB5-8026-88DA767920D7}"/>
  </w:font>
  <w:font w:name="Huni_Quorum Black BT">
    <w:altName w:val="Sitka Small"/>
    <w:charset w:val="EE"/>
    <w:family w:val="swiss"/>
    <w:pitch w:val="variable"/>
    <w:sig w:usb0="00000287" w:usb1="00000000" w:usb2="00000000" w:usb3="00000000" w:csb0="00000003" w:csb1="00000000"/>
    <w:embedRegular r:id="rId6" w:fontKey="{1C916EB9-0D73-4041-B5C2-1591BD96D13C}"/>
  </w:font>
  <w:font w:name="Huni_Quorum Light BT">
    <w:altName w:val="Arial Narrow"/>
    <w:charset w:val="EE"/>
    <w:family w:val="swiss"/>
    <w:pitch w:val="variable"/>
    <w:sig w:usb0="00000287" w:usb1="00000000" w:usb2="00000000" w:usb3="00000000" w:csb0="00000003" w:csb1="00000000"/>
    <w:embedRegular r:id="rId7" w:fontKey="{D58167D6-351B-4786-B11B-4545F8FADBED}"/>
    <w:embedBold r:id="rId8" w:fontKey="{37A73E5C-DBF0-4ABC-AF04-16489BF61826}"/>
  </w:font>
  <w:font w:name="Lucida Sans">
    <w:altName w:val="Bahnschrift Light"/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9" w:fontKey="{6583CAC1-04AB-4054-96C4-55770E23B425}"/>
  </w:font>
  <w:font w:name="Huni_Quorum Medium BT">
    <w:altName w:val="Candara"/>
    <w:charset w:val="EE"/>
    <w:family w:val="swiss"/>
    <w:pitch w:val="variable"/>
    <w:sig w:usb0="00000287" w:usb1="00000000" w:usb2="00000000" w:usb3="00000000" w:csb0="00000003" w:csb1="00000000"/>
    <w:embedRegular r:id="rId10" w:fontKey="{303FAF26-9EA5-45C6-883F-0B1A64CCBFA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0E04BF18-5399-4F8D-B83C-FAA8DFA0515A}"/>
    <w:embedBold r:id="rId12" w:fontKey="{933A4217-A69D-4810-AE16-F23A0E0DF259}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13" w:fontKey="{45BB5D29-CD41-4F2B-8CD7-3BF345C4E8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9F266F" w14:textId="77777777" w:rsidR="00646AC0" w:rsidRDefault="00646AC0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E30005" w14:textId="77777777" w:rsidR="00472F00" w:rsidRDefault="00472F00">
    <w:pPr>
      <w:pStyle w:val="llb"/>
    </w:pPr>
  </w:p>
  <w:p w14:paraId="6784A5CB" w14:textId="77777777" w:rsidR="00472F00" w:rsidRPr="006301F4" w:rsidRDefault="00472F00" w:rsidP="006301F4">
    <w:pPr>
      <w:pBdr>
        <w:top w:val="single" w:sz="4" w:space="1" w:color="auto"/>
      </w:pBdr>
      <w:tabs>
        <w:tab w:val="right" w:pos="6379"/>
        <w:tab w:val="left" w:pos="8364"/>
      </w:tabs>
      <w:ind w:firstLine="142"/>
      <w:rPr>
        <w:rFonts w:ascii="Huni_Quorum Medium BT" w:hAnsi="Huni_Quorum Medium BT"/>
        <w:noProof/>
        <w:sz w:val="28"/>
        <w:szCs w:val="2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A253BEC" wp14:editId="0178C141">
          <wp:simplePos x="0" y="0"/>
          <wp:positionH relativeFrom="column">
            <wp:posOffset>4104005</wp:posOffset>
          </wp:positionH>
          <wp:positionV relativeFrom="paragraph">
            <wp:posOffset>27940</wp:posOffset>
          </wp:positionV>
          <wp:extent cx="1193800" cy="688340"/>
          <wp:effectExtent l="0" t="0" r="6350" b="0"/>
          <wp:wrapSquare wrapText="bothSides"/>
          <wp:docPr id="2" name="Kép 2" descr="lablec_2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3" descr="lablec_20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550" t="11012" r="43925"/>
                  <a:stretch>
                    <a:fillRect/>
                  </a:stretch>
                </pic:blipFill>
                <pic:spPr bwMode="auto">
                  <a:xfrm>
                    <a:off x="0" y="0"/>
                    <a:ext cx="1193800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uni_Quorum Medium BT" w:hAnsi="Huni_Quorum Medium BT"/>
        <w:noProof/>
        <w:sz w:val="28"/>
        <w:szCs w:val="28"/>
      </w:rPr>
      <w:t xml:space="preserve">Budapesti Műszaki és Gazdaságtudományi Egyetem   </w:t>
    </w:r>
    <w:r>
      <w:rPr>
        <w:rFonts w:ascii="Huni_Quorum Medium BT" w:hAnsi="Huni_Quorum Medium BT"/>
        <w:noProof/>
        <w:sz w:val="28"/>
        <w:szCs w:val="28"/>
      </w:rPr>
      <w:tab/>
    </w:r>
    <w:r>
      <w:rPr>
        <w:rFonts w:ascii="Huni_Quorum Light BT" w:hAnsi="Huni_Quorum Light BT"/>
        <w:noProof/>
        <w:sz w:val="28"/>
        <w:szCs w:val="28"/>
      </w:rPr>
      <w:t>1111 Budapest, Műegyetem rkp. 3. K épület III.em. 23</w:t>
    </w:r>
  </w:p>
  <w:p w14:paraId="66D93EC0" w14:textId="77777777" w:rsidR="00472F00" w:rsidRDefault="00472F00" w:rsidP="006301F4">
    <w:pPr>
      <w:pBdr>
        <w:top w:val="single" w:sz="4" w:space="1" w:color="auto"/>
      </w:pBdr>
      <w:tabs>
        <w:tab w:val="right" w:pos="6379"/>
        <w:tab w:val="left" w:pos="8222"/>
      </w:tabs>
      <w:rPr>
        <w:rFonts w:ascii="Huni_Quorum Light BT" w:hAnsi="Huni_Quorum Light BT"/>
        <w:noProof/>
        <w:sz w:val="28"/>
        <w:szCs w:val="28"/>
      </w:rPr>
    </w:pPr>
    <w:r>
      <w:rPr>
        <w:rFonts w:ascii="Huni_Quorum Medium BT" w:hAnsi="Huni_Quorum Medium BT"/>
        <w:noProof/>
        <w:sz w:val="28"/>
        <w:szCs w:val="28"/>
      </w:rPr>
      <w:tab/>
      <w:t>Építészmérnöki Kar • Hallgatói Képviselet</w:t>
    </w:r>
    <w:r>
      <w:rPr>
        <w:rFonts w:ascii="Huni_Quorum Light BT" w:hAnsi="Huni_Quorum Light BT"/>
        <w:b/>
        <w:noProof/>
        <w:sz w:val="28"/>
        <w:szCs w:val="28"/>
      </w:rPr>
      <w:tab/>
      <w:t xml:space="preserve">  </w:t>
    </w:r>
    <w:r>
      <w:rPr>
        <w:rFonts w:ascii="Huni_Quorum Light BT" w:hAnsi="Huni_Quorum Light BT"/>
        <w:noProof/>
        <w:sz w:val="28"/>
        <w:szCs w:val="28"/>
      </w:rPr>
      <w:t>Telefon: 463-1947 Fax: 463-4314</w:t>
    </w:r>
  </w:p>
  <w:p w14:paraId="37493C12" w14:textId="77777777" w:rsidR="00472F00" w:rsidRPr="002F671C" w:rsidRDefault="00E72313" w:rsidP="00544562">
    <w:pPr>
      <w:pBdr>
        <w:top w:val="single" w:sz="4" w:space="1" w:color="auto"/>
      </w:pBdr>
      <w:tabs>
        <w:tab w:val="right" w:pos="6237"/>
        <w:tab w:val="left" w:pos="8364"/>
      </w:tabs>
      <w:ind w:firstLine="3686"/>
      <w:rPr>
        <w:rFonts w:ascii="Huni_Quorum Light BT" w:hAnsi="Huni_Quorum Light BT"/>
        <w:noProof/>
        <w:color w:val="000000" w:themeColor="text1"/>
        <w:sz w:val="28"/>
        <w:szCs w:val="28"/>
      </w:rPr>
    </w:pPr>
    <w:hyperlink r:id="rId2" w:history="1">
      <w:r w:rsidR="00472F00" w:rsidRPr="002F671C">
        <w:rPr>
          <w:rStyle w:val="Hiperhivatkozs"/>
          <w:rFonts w:ascii="Huni_Quorum Light BT" w:hAnsi="Huni_Quorum Light BT"/>
          <w:noProof/>
          <w:color w:val="000000" w:themeColor="text1"/>
          <w:sz w:val="28"/>
          <w:szCs w:val="28"/>
          <w:u w:val="none"/>
        </w:rPr>
        <w:t>www.epiteszhk.bme.hu</w:t>
      </w:r>
    </w:hyperlink>
    <w:r w:rsidR="00472F00" w:rsidRPr="002F671C">
      <w:rPr>
        <w:rStyle w:val="Hiperhivatkozs"/>
        <w:rFonts w:ascii="Huni_Quorum Light BT" w:hAnsi="Huni_Quorum Light BT"/>
        <w:noProof/>
        <w:color w:val="000000" w:themeColor="text1"/>
        <w:sz w:val="28"/>
        <w:szCs w:val="28"/>
        <w:u w:val="none"/>
      </w:rPr>
      <w:tab/>
    </w:r>
    <w:r w:rsidR="00472F00" w:rsidRPr="002F671C">
      <w:rPr>
        <w:rFonts w:ascii="Huni_Quorum Light BT" w:hAnsi="Huni_Quorum Light BT"/>
        <w:noProof/>
        <w:color w:val="000000" w:themeColor="text1"/>
        <w:sz w:val="28"/>
        <w:szCs w:val="28"/>
      </w:rPr>
      <w:t xml:space="preserve">E-mail: </w:t>
    </w:r>
    <w:hyperlink r:id="rId3" w:history="1">
      <w:r w:rsidR="00646AC0" w:rsidRPr="007C5341">
        <w:rPr>
          <w:rStyle w:val="Hiperhivatkozs"/>
          <w:rFonts w:ascii="Huni_Quorum Light BT" w:hAnsi="Huni_Quorum Light BT"/>
          <w:noProof/>
          <w:sz w:val="28"/>
          <w:szCs w:val="28"/>
        </w:rPr>
        <w:t>info@epiteszhk.hu</w:t>
      </w:r>
    </w:hyperlink>
  </w:p>
  <w:p w14:paraId="0F923CBC" w14:textId="77777777" w:rsidR="00646466" w:rsidRDefault="00646466" w:rsidP="006647C7">
    <w:pPr>
      <w:pStyle w:val="llb"/>
      <w:ind w:left="-284"/>
      <w:jc w:val="center"/>
      <w:rPr>
        <w:noProof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270DCD" w14:textId="77777777" w:rsidR="00646AC0" w:rsidRDefault="00646AC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130A7A" w14:textId="77777777" w:rsidR="00E72313" w:rsidRDefault="00E72313">
      <w:r>
        <w:separator/>
      </w:r>
    </w:p>
  </w:footnote>
  <w:footnote w:type="continuationSeparator" w:id="0">
    <w:p w14:paraId="1F88FF1D" w14:textId="77777777" w:rsidR="00E72313" w:rsidRDefault="00E72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AACC0C" w14:textId="77777777" w:rsidR="00646AC0" w:rsidRDefault="00646AC0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B26557" w14:textId="77777777" w:rsidR="00646466" w:rsidRDefault="00646466" w:rsidP="00AF3A21">
    <w:pPr>
      <w:pStyle w:val="Cmhirdetmny"/>
    </w:pPr>
    <w:r>
      <w:rPr>
        <w:noProof/>
      </w:rPr>
      <w:drawing>
        <wp:inline distT="0" distB="0" distL="0" distR="0" wp14:anchorId="55712BAE" wp14:editId="71A5A12D">
          <wp:extent cx="1965325" cy="668655"/>
          <wp:effectExtent l="0" t="0" r="0" b="0"/>
          <wp:docPr id="1" name="Kép 1" descr="22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2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5325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E66CBC" w14:textId="77777777" w:rsidR="00646466" w:rsidRPr="00646AC0" w:rsidRDefault="00472F00" w:rsidP="00DF5C2E">
    <w:pPr>
      <w:pStyle w:val="Cmhirdetmny"/>
      <w:rPr>
        <w:rFonts w:asciiTheme="majorHAnsi" w:hAnsiTheme="majorHAnsi"/>
        <w:b/>
        <w:bCs w:val="0"/>
      </w:rPr>
    </w:pPr>
    <w:r w:rsidRPr="00646AC0">
      <w:rPr>
        <w:rFonts w:asciiTheme="majorHAnsi" w:hAnsiTheme="majorHAnsi"/>
        <w:b/>
        <w:bCs w:val="0"/>
      </w:rPr>
      <w:t>Hallgatók az oktatásért ösztöndíj pályázati adatlap</w:t>
    </w:r>
    <w:r w:rsidR="00646466" w:rsidRPr="00646AC0">
      <w:rPr>
        <w:rFonts w:asciiTheme="majorHAnsi" w:hAnsiTheme="majorHAnsi"/>
        <w:b/>
        <w:bCs w:val="0"/>
      </w:rPr>
      <w:t xml:space="preserve"> </w:t>
    </w:r>
  </w:p>
  <w:p w14:paraId="71E62FA0" w14:textId="77777777" w:rsidR="00646466" w:rsidRPr="00646AC0" w:rsidRDefault="00BB1800" w:rsidP="00DF5C2E">
    <w:pPr>
      <w:pStyle w:val="Alcm-vszmhirdetmny"/>
      <w:rPr>
        <w:rFonts w:asciiTheme="majorHAnsi" w:hAnsiTheme="majorHAnsi"/>
      </w:rPr>
    </w:pPr>
    <w:r w:rsidRPr="00646AC0">
      <w:rPr>
        <w:rFonts w:asciiTheme="majorHAnsi" w:hAnsiTheme="majorHAnsi"/>
      </w:rPr>
      <w:t>20</w:t>
    </w:r>
    <w:r w:rsidR="009022F5" w:rsidRPr="00646AC0">
      <w:rPr>
        <w:rFonts w:asciiTheme="majorHAnsi" w:hAnsiTheme="majorHAnsi"/>
      </w:rPr>
      <w:t>20</w:t>
    </w:r>
    <w:r w:rsidRPr="00646AC0">
      <w:rPr>
        <w:rFonts w:asciiTheme="majorHAnsi" w:hAnsiTheme="majorHAnsi"/>
      </w:rPr>
      <w:t>-2</w:t>
    </w:r>
    <w:r w:rsidR="009022F5" w:rsidRPr="00646AC0">
      <w:rPr>
        <w:rFonts w:asciiTheme="majorHAnsi" w:hAnsiTheme="majorHAnsi"/>
      </w:rPr>
      <w:t>1. őszi félév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DBEC60" w14:textId="77777777" w:rsidR="00646AC0" w:rsidRDefault="00646AC0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450644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F56B9B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7E8FB5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FB0B81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4EE338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0583F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A8027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D90C75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BC0F9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5E43C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8F347C"/>
    <w:multiLevelType w:val="multilevel"/>
    <w:tmpl w:val="D7743352"/>
    <w:lvl w:ilvl="0">
      <w:start w:val="1"/>
      <w:numFmt w:val="bullet"/>
      <w:lvlText w:val="-"/>
      <w:lvlJc w:val="left"/>
      <w:pPr>
        <w:ind w:left="90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 w15:restartNumberingAfterBreak="0">
    <w:nsid w:val="3DAD6240"/>
    <w:multiLevelType w:val="multilevel"/>
    <w:tmpl w:val="5568F088"/>
    <w:lvl w:ilvl="0">
      <w:start w:val="1"/>
      <w:numFmt w:val="decimal"/>
      <w:pStyle w:val="paragrafus"/>
      <w:isLgl/>
      <w:lvlText w:val="%1. §"/>
      <w:lvlJc w:val="left"/>
      <w:pPr>
        <w:tabs>
          <w:tab w:val="num" w:pos="4820"/>
        </w:tabs>
        <w:ind w:left="4820" w:hanging="567"/>
      </w:pPr>
      <w:rPr>
        <w:rFonts w:hint="default"/>
        <w:sz w:val="28"/>
        <w:szCs w:val="28"/>
      </w:rPr>
    </w:lvl>
    <w:lvl w:ilvl="1">
      <w:start w:val="1"/>
      <w:numFmt w:val="decimal"/>
      <w:pStyle w:val="Pont"/>
      <w:lvlText w:val="(%2)"/>
      <w:lvlJc w:val="left"/>
      <w:pPr>
        <w:tabs>
          <w:tab w:val="num" w:pos="993"/>
        </w:tabs>
        <w:ind w:left="993" w:hanging="567"/>
      </w:pPr>
      <w:rPr>
        <w:rFonts w:ascii="Times New Roman" w:hAnsi="Times New Roman" w:cs="Times New Roman" w:hint="default"/>
        <w:b w:val="0"/>
        <w:sz w:val="24"/>
        <w:szCs w:val="24"/>
      </w:rPr>
    </w:lvl>
    <w:lvl w:ilvl="2">
      <w:start w:val="1"/>
      <w:numFmt w:val="lowerLetter"/>
      <w:pStyle w:val="Alpont"/>
      <w:lvlText w:val="%3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3">
      <w:start w:val="1"/>
      <w:numFmt w:val="lowerLetter"/>
      <w:pStyle w:val="Alalpont"/>
      <w:lvlText w:val="%3%4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4">
      <w:start w:val="1"/>
      <w:numFmt w:val="lowerLetter"/>
      <w:pStyle w:val="Alalalpont"/>
      <w:lvlText w:val="%3%4%5.)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3EE213BA"/>
    <w:multiLevelType w:val="hybridMultilevel"/>
    <w:tmpl w:val="B2307CE0"/>
    <w:lvl w:ilvl="0" w:tplc="FDE6006C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51D05833"/>
    <w:multiLevelType w:val="multilevel"/>
    <w:tmpl w:val="B20AD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3871A83"/>
    <w:multiLevelType w:val="hybridMultilevel"/>
    <w:tmpl w:val="C5F28342"/>
    <w:lvl w:ilvl="0" w:tplc="834690EA">
      <w:numFmt w:val="bullet"/>
      <w:lvlText w:val="-"/>
      <w:lvlJc w:val="left"/>
      <w:pPr>
        <w:ind w:left="1557" w:hanging="360"/>
      </w:pPr>
      <w:rPr>
        <w:rFonts w:ascii="Lucida Sans Unicode" w:eastAsia="Times New Roman" w:hAnsi="Lucida Sans Unicode" w:cs="Lucida Sans Unicode" w:hint="default"/>
      </w:rPr>
    </w:lvl>
    <w:lvl w:ilvl="1" w:tplc="040E0003" w:tentative="1">
      <w:start w:val="1"/>
      <w:numFmt w:val="bullet"/>
      <w:lvlText w:val="o"/>
      <w:lvlJc w:val="left"/>
      <w:pPr>
        <w:ind w:left="227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99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1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3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5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7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59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17" w:hanging="360"/>
      </w:pPr>
      <w:rPr>
        <w:rFonts w:ascii="Wingdings" w:hAnsi="Wingdings" w:hint="default"/>
      </w:rPr>
    </w:lvl>
  </w:abstractNum>
  <w:abstractNum w:abstractNumId="15" w15:restartNumberingAfterBreak="0">
    <w:nsid w:val="5D414175"/>
    <w:multiLevelType w:val="hybridMultilevel"/>
    <w:tmpl w:val="D7743352"/>
    <w:lvl w:ilvl="0" w:tplc="64208CC0">
      <w:start w:val="1"/>
      <w:numFmt w:val="bullet"/>
      <w:lvlText w:val="-"/>
      <w:lvlJc w:val="left"/>
      <w:pPr>
        <w:ind w:left="90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6" w15:restartNumberingAfterBreak="0">
    <w:nsid w:val="79F27A01"/>
    <w:multiLevelType w:val="hybridMultilevel"/>
    <w:tmpl w:val="32AA1432"/>
    <w:lvl w:ilvl="0" w:tplc="21C4A6BC">
      <w:start w:val="1"/>
      <w:numFmt w:val="bullet"/>
      <w:lvlText w:val=""/>
      <w:lvlJc w:val="left"/>
      <w:pPr>
        <w:ind w:left="3036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57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9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01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73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5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7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9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61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3"/>
  </w:num>
  <w:num w:numId="13">
    <w:abstractNumId w:val="15"/>
  </w:num>
  <w:num w:numId="14">
    <w:abstractNumId w:val="10"/>
  </w:num>
  <w:num w:numId="15">
    <w:abstractNumId w:val="12"/>
  </w:num>
  <w:num w:numId="16">
    <w:abstractNumId w:val="12"/>
  </w:num>
  <w:num w:numId="17">
    <w:abstractNumId w:val="16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9"/>
  <w:hyphenationZone w:val="425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34133"/>
    <w:rsid w:val="0002014E"/>
    <w:rsid w:val="00023E6C"/>
    <w:rsid w:val="0002496C"/>
    <w:rsid w:val="00026342"/>
    <w:rsid w:val="0003183C"/>
    <w:rsid w:val="00047133"/>
    <w:rsid w:val="00051776"/>
    <w:rsid w:val="00051EEF"/>
    <w:rsid w:val="00057F9E"/>
    <w:rsid w:val="00060E1A"/>
    <w:rsid w:val="00070001"/>
    <w:rsid w:val="00084E34"/>
    <w:rsid w:val="00085777"/>
    <w:rsid w:val="000872D4"/>
    <w:rsid w:val="00090341"/>
    <w:rsid w:val="000A3010"/>
    <w:rsid w:val="000A7AC3"/>
    <w:rsid w:val="000B3645"/>
    <w:rsid w:val="000B4817"/>
    <w:rsid w:val="000B6075"/>
    <w:rsid w:val="000E07DC"/>
    <w:rsid w:val="000E3D32"/>
    <w:rsid w:val="000F1695"/>
    <w:rsid w:val="000F631C"/>
    <w:rsid w:val="00103CBA"/>
    <w:rsid w:val="001064FD"/>
    <w:rsid w:val="001076BE"/>
    <w:rsid w:val="00121076"/>
    <w:rsid w:val="001447C4"/>
    <w:rsid w:val="00161A4A"/>
    <w:rsid w:val="001914B6"/>
    <w:rsid w:val="00194C3F"/>
    <w:rsid w:val="001B1F7E"/>
    <w:rsid w:val="001D2158"/>
    <w:rsid w:val="001D2BF0"/>
    <w:rsid w:val="001E16A1"/>
    <w:rsid w:val="001F08F6"/>
    <w:rsid w:val="001F4F4C"/>
    <w:rsid w:val="002048DE"/>
    <w:rsid w:val="00210F57"/>
    <w:rsid w:val="00212145"/>
    <w:rsid w:val="0022035E"/>
    <w:rsid w:val="002262C6"/>
    <w:rsid w:val="00233E80"/>
    <w:rsid w:val="0025667E"/>
    <w:rsid w:val="00266E49"/>
    <w:rsid w:val="0029385D"/>
    <w:rsid w:val="0029753B"/>
    <w:rsid w:val="00297EFD"/>
    <w:rsid w:val="002A11F8"/>
    <w:rsid w:val="002A2B86"/>
    <w:rsid w:val="002A4750"/>
    <w:rsid w:val="002C3ED9"/>
    <w:rsid w:val="002D00FC"/>
    <w:rsid w:val="002E0A68"/>
    <w:rsid w:val="002E5452"/>
    <w:rsid w:val="002F671C"/>
    <w:rsid w:val="00300AC2"/>
    <w:rsid w:val="00316217"/>
    <w:rsid w:val="0032092E"/>
    <w:rsid w:val="00333D0B"/>
    <w:rsid w:val="00334133"/>
    <w:rsid w:val="00336A1A"/>
    <w:rsid w:val="00350D9F"/>
    <w:rsid w:val="00357439"/>
    <w:rsid w:val="00381817"/>
    <w:rsid w:val="003871B2"/>
    <w:rsid w:val="00391EBF"/>
    <w:rsid w:val="0039401E"/>
    <w:rsid w:val="003A3404"/>
    <w:rsid w:val="003A3448"/>
    <w:rsid w:val="003B35EC"/>
    <w:rsid w:val="003D3486"/>
    <w:rsid w:val="003D5E3C"/>
    <w:rsid w:val="003E057A"/>
    <w:rsid w:val="003E213C"/>
    <w:rsid w:val="003F2448"/>
    <w:rsid w:val="003F5894"/>
    <w:rsid w:val="00400323"/>
    <w:rsid w:val="0040433E"/>
    <w:rsid w:val="00414578"/>
    <w:rsid w:val="00437049"/>
    <w:rsid w:val="00446628"/>
    <w:rsid w:val="004540BC"/>
    <w:rsid w:val="00454DC2"/>
    <w:rsid w:val="00471D95"/>
    <w:rsid w:val="00472F00"/>
    <w:rsid w:val="00490270"/>
    <w:rsid w:val="004A0EC3"/>
    <w:rsid w:val="004B42BD"/>
    <w:rsid w:val="004B58E5"/>
    <w:rsid w:val="004E0728"/>
    <w:rsid w:val="004E4611"/>
    <w:rsid w:val="004F3593"/>
    <w:rsid w:val="004F6EEE"/>
    <w:rsid w:val="0052599E"/>
    <w:rsid w:val="00531D03"/>
    <w:rsid w:val="00544164"/>
    <w:rsid w:val="00552836"/>
    <w:rsid w:val="00556767"/>
    <w:rsid w:val="00562153"/>
    <w:rsid w:val="005714F6"/>
    <w:rsid w:val="00585F6E"/>
    <w:rsid w:val="0059060D"/>
    <w:rsid w:val="00592648"/>
    <w:rsid w:val="005B34CC"/>
    <w:rsid w:val="005B7E9B"/>
    <w:rsid w:val="005C07F7"/>
    <w:rsid w:val="005C7822"/>
    <w:rsid w:val="005E511F"/>
    <w:rsid w:val="0060071A"/>
    <w:rsid w:val="00606F71"/>
    <w:rsid w:val="006117E3"/>
    <w:rsid w:val="00621F4D"/>
    <w:rsid w:val="00635F66"/>
    <w:rsid w:val="00646466"/>
    <w:rsid w:val="00646AC0"/>
    <w:rsid w:val="00655C2D"/>
    <w:rsid w:val="006647C7"/>
    <w:rsid w:val="00664E82"/>
    <w:rsid w:val="006661F4"/>
    <w:rsid w:val="0069433F"/>
    <w:rsid w:val="00694BCD"/>
    <w:rsid w:val="006A4F3B"/>
    <w:rsid w:val="006A6B7B"/>
    <w:rsid w:val="006A774E"/>
    <w:rsid w:val="006B7A09"/>
    <w:rsid w:val="006D73D1"/>
    <w:rsid w:val="006E7124"/>
    <w:rsid w:val="006F3C45"/>
    <w:rsid w:val="006F7761"/>
    <w:rsid w:val="00700258"/>
    <w:rsid w:val="00724C73"/>
    <w:rsid w:val="00726E05"/>
    <w:rsid w:val="007536EA"/>
    <w:rsid w:val="00772CCB"/>
    <w:rsid w:val="00781588"/>
    <w:rsid w:val="007A02C1"/>
    <w:rsid w:val="007A22D4"/>
    <w:rsid w:val="007A5093"/>
    <w:rsid w:val="007B594D"/>
    <w:rsid w:val="007B6B87"/>
    <w:rsid w:val="007C11A5"/>
    <w:rsid w:val="007C1E53"/>
    <w:rsid w:val="007F168A"/>
    <w:rsid w:val="007F372B"/>
    <w:rsid w:val="007F45C9"/>
    <w:rsid w:val="007F6F7F"/>
    <w:rsid w:val="00806E58"/>
    <w:rsid w:val="008178F1"/>
    <w:rsid w:val="00823794"/>
    <w:rsid w:val="00827217"/>
    <w:rsid w:val="008352C3"/>
    <w:rsid w:val="008400EF"/>
    <w:rsid w:val="0084130E"/>
    <w:rsid w:val="0086170D"/>
    <w:rsid w:val="00867AFB"/>
    <w:rsid w:val="00876007"/>
    <w:rsid w:val="008822D4"/>
    <w:rsid w:val="0089715A"/>
    <w:rsid w:val="008B02FE"/>
    <w:rsid w:val="008C2A5B"/>
    <w:rsid w:val="008C4BC4"/>
    <w:rsid w:val="008D5546"/>
    <w:rsid w:val="008D6E91"/>
    <w:rsid w:val="008D791F"/>
    <w:rsid w:val="008E22F0"/>
    <w:rsid w:val="008F228B"/>
    <w:rsid w:val="009022F5"/>
    <w:rsid w:val="009079F1"/>
    <w:rsid w:val="009123A8"/>
    <w:rsid w:val="009263A1"/>
    <w:rsid w:val="009573E1"/>
    <w:rsid w:val="00970E44"/>
    <w:rsid w:val="009739D6"/>
    <w:rsid w:val="00982BDD"/>
    <w:rsid w:val="00984F82"/>
    <w:rsid w:val="009860B9"/>
    <w:rsid w:val="009A451D"/>
    <w:rsid w:val="009A5BB9"/>
    <w:rsid w:val="009A5D84"/>
    <w:rsid w:val="009A79CF"/>
    <w:rsid w:val="009C13BB"/>
    <w:rsid w:val="009C3C9C"/>
    <w:rsid w:val="009C3CF8"/>
    <w:rsid w:val="009C6993"/>
    <w:rsid w:val="009D16B8"/>
    <w:rsid w:val="009E0269"/>
    <w:rsid w:val="009E724E"/>
    <w:rsid w:val="009F255A"/>
    <w:rsid w:val="009F5B72"/>
    <w:rsid w:val="00A11237"/>
    <w:rsid w:val="00A17700"/>
    <w:rsid w:val="00A21CB7"/>
    <w:rsid w:val="00A44CF4"/>
    <w:rsid w:val="00A729F3"/>
    <w:rsid w:val="00A77DBC"/>
    <w:rsid w:val="00A816B8"/>
    <w:rsid w:val="00AA065B"/>
    <w:rsid w:val="00AB75C6"/>
    <w:rsid w:val="00AC399C"/>
    <w:rsid w:val="00AD0EB0"/>
    <w:rsid w:val="00AD18A8"/>
    <w:rsid w:val="00AF1AB0"/>
    <w:rsid w:val="00AF276D"/>
    <w:rsid w:val="00AF3A21"/>
    <w:rsid w:val="00B039A1"/>
    <w:rsid w:val="00B070A0"/>
    <w:rsid w:val="00B11E36"/>
    <w:rsid w:val="00B17976"/>
    <w:rsid w:val="00B20DBA"/>
    <w:rsid w:val="00B2501B"/>
    <w:rsid w:val="00B4075C"/>
    <w:rsid w:val="00B44F76"/>
    <w:rsid w:val="00B53F29"/>
    <w:rsid w:val="00B729AE"/>
    <w:rsid w:val="00B80723"/>
    <w:rsid w:val="00B81337"/>
    <w:rsid w:val="00B91037"/>
    <w:rsid w:val="00B9138E"/>
    <w:rsid w:val="00B933F1"/>
    <w:rsid w:val="00BB1800"/>
    <w:rsid w:val="00BB1A2F"/>
    <w:rsid w:val="00BC109C"/>
    <w:rsid w:val="00BC2287"/>
    <w:rsid w:val="00BC3B66"/>
    <w:rsid w:val="00BD4DDA"/>
    <w:rsid w:val="00BE28BB"/>
    <w:rsid w:val="00BE309C"/>
    <w:rsid w:val="00BE4CAF"/>
    <w:rsid w:val="00BF246A"/>
    <w:rsid w:val="00C0263D"/>
    <w:rsid w:val="00C033F5"/>
    <w:rsid w:val="00C037E7"/>
    <w:rsid w:val="00C15676"/>
    <w:rsid w:val="00C1776A"/>
    <w:rsid w:val="00C2082A"/>
    <w:rsid w:val="00C33C49"/>
    <w:rsid w:val="00C40362"/>
    <w:rsid w:val="00C44111"/>
    <w:rsid w:val="00C50138"/>
    <w:rsid w:val="00C50E47"/>
    <w:rsid w:val="00C52588"/>
    <w:rsid w:val="00C6675C"/>
    <w:rsid w:val="00C72516"/>
    <w:rsid w:val="00C80213"/>
    <w:rsid w:val="00C839E2"/>
    <w:rsid w:val="00C927B1"/>
    <w:rsid w:val="00C96C7B"/>
    <w:rsid w:val="00CA45BF"/>
    <w:rsid w:val="00CD5EE4"/>
    <w:rsid w:val="00CE1D67"/>
    <w:rsid w:val="00CF7BA7"/>
    <w:rsid w:val="00D07770"/>
    <w:rsid w:val="00D13350"/>
    <w:rsid w:val="00D135E6"/>
    <w:rsid w:val="00D264A5"/>
    <w:rsid w:val="00D30CA0"/>
    <w:rsid w:val="00D43E67"/>
    <w:rsid w:val="00D45DC6"/>
    <w:rsid w:val="00D46512"/>
    <w:rsid w:val="00D46ACB"/>
    <w:rsid w:val="00D479BF"/>
    <w:rsid w:val="00D5198F"/>
    <w:rsid w:val="00D5536B"/>
    <w:rsid w:val="00D57F47"/>
    <w:rsid w:val="00D60690"/>
    <w:rsid w:val="00D60A7A"/>
    <w:rsid w:val="00D625AD"/>
    <w:rsid w:val="00D637B7"/>
    <w:rsid w:val="00D665FB"/>
    <w:rsid w:val="00D675D4"/>
    <w:rsid w:val="00D677A2"/>
    <w:rsid w:val="00DA7161"/>
    <w:rsid w:val="00DC14DA"/>
    <w:rsid w:val="00DE7DF2"/>
    <w:rsid w:val="00DF17D3"/>
    <w:rsid w:val="00DF5C2E"/>
    <w:rsid w:val="00E043BA"/>
    <w:rsid w:val="00E062AA"/>
    <w:rsid w:val="00E07C81"/>
    <w:rsid w:val="00E13E93"/>
    <w:rsid w:val="00E15535"/>
    <w:rsid w:val="00E32E84"/>
    <w:rsid w:val="00E34CBC"/>
    <w:rsid w:val="00E41810"/>
    <w:rsid w:val="00E5143B"/>
    <w:rsid w:val="00E54EF2"/>
    <w:rsid w:val="00E56004"/>
    <w:rsid w:val="00E619BE"/>
    <w:rsid w:val="00E633B7"/>
    <w:rsid w:val="00E67DB8"/>
    <w:rsid w:val="00E72313"/>
    <w:rsid w:val="00E8069B"/>
    <w:rsid w:val="00E955C7"/>
    <w:rsid w:val="00EA17F1"/>
    <w:rsid w:val="00EA32FA"/>
    <w:rsid w:val="00EA60EF"/>
    <w:rsid w:val="00EB3AE8"/>
    <w:rsid w:val="00EB4D3A"/>
    <w:rsid w:val="00EC076D"/>
    <w:rsid w:val="00ED0D77"/>
    <w:rsid w:val="00ED577E"/>
    <w:rsid w:val="00ED65D9"/>
    <w:rsid w:val="00EE27D0"/>
    <w:rsid w:val="00EE65EA"/>
    <w:rsid w:val="00EF77BB"/>
    <w:rsid w:val="00F10CA5"/>
    <w:rsid w:val="00F230A0"/>
    <w:rsid w:val="00F24F29"/>
    <w:rsid w:val="00F32BCC"/>
    <w:rsid w:val="00F468D6"/>
    <w:rsid w:val="00F47E3D"/>
    <w:rsid w:val="00F47E3F"/>
    <w:rsid w:val="00F53B45"/>
    <w:rsid w:val="00F7316F"/>
    <w:rsid w:val="00F956E0"/>
    <w:rsid w:val="00FA5F1C"/>
    <w:rsid w:val="00FA61B7"/>
    <w:rsid w:val="00FB6546"/>
    <w:rsid w:val="00FC12B7"/>
    <w:rsid w:val="00FC26B5"/>
    <w:rsid w:val="00FC726A"/>
    <w:rsid w:val="00FE2784"/>
    <w:rsid w:val="00FF1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124FE3E"/>
  <w15:docId w15:val="{E59D4E43-334A-423B-8800-085AE1C7C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rsid w:val="008D5546"/>
    <w:rPr>
      <w:sz w:val="24"/>
      <w:szCs w:val="24"/>
    </w:rPr>
  </w:style>
  <w:style w:type="paragraph" w:styleId="Cmsor1">
    <w:name w:val="heading 1"/>
    <w:basedOn w:val="Norml"/>
    <w:next w:val="Norml"/>
    <w:link w:val="Cmsor1Char"/>
    <w:pPr>
      <w:keepNext/>
      <w:pBdr>
        <w:top w:val="single" w:sz="8" w:space="1" w:color="auto"/>
        <w:left w:val="single" w:sz="8" w:space="0" w:color="auto"/>
        <w:bottom w:val="single" w:sz="8" w:space="1" w:color="auto"/>
        <w:right w:val="single" w:sz="8" w:space="0" w:color="auto"/>
      </w:pBdr>
      <w:spacing w:before="400" w:after="60"/>
      <w:jc w:val="center"/>
      <w:outlineLvl w:val="0"/>
    </w:pPr>
    <w:rPr>
      <w:rFonts w:ascii="Lucida Bright" w:hAnsi="Lucida Bright" w:cs="Arial"/>
      <w:b/>
      <w:bCs/>
      <w:caps/>
      <w:kern w:val="32"/>
      <w:sz w:val="36"/>
      <w:szCs w:val="36"/>
    </w:rPr>
  </w:style>
  <w:style w:type="paragraph" w:styleId="Cmsor2">
    <w:name w:val="heading 2"/>
    <w:basedOn w:val="Norml"/>
    <w:next w:val="Norml"/>
    <w:pPr>
      <w:keepNext/>
      <w:spacing w:before="60" w:after="60"/>
      <w:outlineLvl w:val="1"/>
    </w:pPr>
    <w:rPr>
      <w:rFonts w:ascii="Arial" w:hAnsi="Arial" w:cs="Arial"/>
      <w:spacing w:val="-2"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pPr>
      <w:tabs>
        <w:tab w:val="center" w:pos="4536"/>
        <w:tab w:val="right" w:pos="9072"/>
      </w:tabs>
    </w:pPr>
  </w:style>
  <w:style w:type="paragraph" w:customStyle="1" w:styleId="Alpont">
    <w:name w:val="Alpont"/>
    <w:basedOn w:val="Pont"/>
    <w:rsid w:val="00414578"/>
    <w:pPr>
      <w:numPr>
        <w:ilvl w:val="2"/>
      </w:numPr>
    </w:pPr>
  </w:style>
  <w:style w:type="paragraph" w:styleId="Cm">
    <w:name w:val="Title"/>
    <w:basedOn w:val="Norml"/>
    <w:link w:val="CmChar"/>
    <w:pPr>
      <w:spacing w:after="120"/>
      <w:jc w:val="center"/>
      <w:outlineLvl w:val="0"/>
    </w:pPr>
    <w:rPr>
      <w:rFonts w:ascii="Lucida Bright" w:hAnsi="Lucida Bright" w:cs="Arial"/>
      <w:b/>
      <w:bCs/>
      <w:smallCaps/>
      <w:kern w:val="28"/>
      <w:sz w:val="48"/>
      <w:szCs w:val="48"/>
    </w:rPr>
  </w:style>
  <w:style w:type="paragraph" w:styleId="Alcm">
    <w:name w:val="Subtitle"/>
    <w:basedOn w:val="Norml"/>
    <w:pPr>
      <w:spacing w:after="60"/>
      <w:jc w:val="center"/>
      <w:outlineLvl w:val="1"/>
    </w:pPr>
    <w:rPr>
      <w:rFonts w:cs="Arial"/>
      <w:sz w:val="40"/>
      <w:szCs w:val="32"/>
    </w:rPr>
  </w:style>
  <w:style w:type="paragraph" w:styleId="Szvegtrzs">
    <w:name w:val="Body Text"/>
    <w:basedOn w:val="Norml"/>
    <w:pPr>
      <w:spacing w:before="120" w:line="264" w:lineRule="auto"/>
    </w:pPr>
    <w:rPr>
      <w:rFonts w:ascii="SansSerif" w:hAnsi="SansSerif"/>
      <w:sz w:val="28"/>
      <w:szCs w:val="28"/>
    </w:rPr>
  </w:style>
  <w:style w:type="paragraph" w:customStyle="1" w:styleId="Hirdetmny">
    <w:name w:val="Hirdetmény"/>
    <w:basedOn w:val="Norml"/>
    <w:pPr>
      <w:spacing w:before="240" w:after="60" w:line="264" w:lineRule="auto"/>
      <w:ind w:left="851" w:right="851"/>
      <w:jc w:val="both"/>
    </w:pPr>
    <w:rPr>
      <w:rFonts w:ascii="Arial" w:hAnsi="Arial"/>
      <w:sz w:val="28"/>
    </w:rPr>
  </w:style>
  <w:style w:type="character" w:styleId="Hiperhivatkozs">
    <w:name w:val="Hyperlink"/>
    <w:rPr>
      <w:color w:val="0000FF"/>
      <w:u w:val="single"/>
    </w:rPr>
  </w:style>
  <w:style w:type="paragraph" w:customStyle="1" w:styleId="Pont">
    <w:name w:val="Pont"/>
    <w:basedOn w:val="Norml"/>
    <w:rsid w:val="00414578"/>
    <w:pPr>
      <w:numPr>
        <w:ilvl w:val="1"/>
        <w:numId w:val="11"/>
      </w:numPr>
      <w:tabs>
        <w:tab w:val="clear" w:pos="993"/>
        <w:tab w:val="num" w:pos="567"/>
      </w:tabs>
      <w:autoSpaceDE w:val="0"/>
      <w:autoSpaceDN w:val="0"/>
      <w:spacing w:before="60" w:after="60" w:line="288" w:lineRule="auto"/>
      <w:ind w:left="567"/>
      <w:jc w:val="both"/>
    </w:pPr>
    <w:rPr>
      <w:szCs w:val="20"/>
    </w:rPr>
  </w:style>
  <w:style w:type="paragraph" w:customStyle="1" w:styleId="Alalpont">
    <w:name w:val="Alalpont"/>
    <w:basedOn w:val="Alpont"/>
    <w:rsid w:val="00414578"/>
    <w:pPr>
      <w:numPr>
        <w:ilvl w:val="3"/>
      </w:numPr>
    </w:pPr>
  </w:style>
  <w:style w:type="paragraph" w:customStyle="1" w:styleId="Alalalpont">
    <w:name w:val="Alalalpont"/>
    <w:basedOn w:val="Alalpont"/>
    <w:rsid w:val="00414578"/>
    <w:pPr>
      <w:numPr>
        <w:ilvl w:val="4"/>
      </w:numPr>
    </w:pPr>
  </w:style>
  <w:style w:type="paragraph" w:customStyle="1" w:styleId="paragrafus">
    <w:name w:val="paragrafus"/>
    <w:basedOn w:val="Norml"/>
    <w:rsid w:val="00414578"/>
    <w:pPr>
      <w:keepNext/>
      <w:numPr>
        <w:numId w:val="11"/>
      </w:numPr>
      <w:tabs>
        <w:tab w:val="clear" w:pos="4820"/>
        <w:tab w:val="num" w:pos="567"/>
      </w:tabs>
      <w:spacing w:before="120" w:after="240"/>
      <w:ind w:left="0" w:firstLine="0"/>
      <w:jc w:val="center"/>
    </w:pPr>
    <w:rPr>
      <w:rFonts w:ascii="Arial" w:hAnsi="Arial"/>
      <w:b/>
      <w:sz w:val="28"/>
    </w:rPr>
  </w:style>
  <w:style w:type="character" w:styleId="Jegyzethivatkozs">
    <w:name w:val="annotation reference"/>
    <w:semiHidden/>
    <w:rsid w:val="00C40362"/>
    <w:rPr>
      <w:sz w:val="16"/>
      <w:szCs w:val="16"/>
    </w:rPr>
  </w:style>
  <w:style w:type="paragraph" w:styleId="Jegyzetszveg">
    <w:name w:val="annotation text"/>
    <w:basedOn w:val="Norml"/>
    <w:semiHidden/>
    <w:rsid w:val="00C40362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C40362"/>
    <w:rPr>
      <w:b/>
      <w:bCs/>
    </w:rPr>
  </w:style>
  <w:style w:type="paragraph" w:styleId="Buborkszveg">
    <w:name w:val="Balloon Text"/>
    <w:basedOn w:val="Norml"/>
    <w:semiHidden/>
    <w:rsid w:val="00C40362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rsid w:val="006117E3"/>
    <w:pPr>
      <w:spacing w:before="100" w:beforeAutospacing="1" w:after="100" w:afterAutospacing="1"/>
    </w:pPr>
  </w:style>
  <w:style w:type="character" w:styleId="Kiemels2">
    <w:name w:val="Strong"/>
    <w:uiPriority w:val="22"/>
    <w:qFormat/>
    <w:rsid w:val="00544164"/>
    <w:rPr>
      <w:b/>
      <w:bCs/>
    </w:rPr>
  </w:style>
  <w:style w:type="paragraph" w:styleId="Szvegtrzsbehzssal">
    <w:name w:val="Body Text Indent"/>
    <w:basedOn w:val="Norml"/>
    <w:link w:val="SzvegtrzsbehzssalChar"/>
    <w:rsid w:val="00EF77BB"/>
    <w:pPr>
      <w:spacing w:after="120"/>
      <w:ind w:left="283"/>
    </w:pPr>
  </w:style>
  <w:style w:type="paragraph" w:customStyle="1" w:styleId="hirdetmenycim">
    <w:name w:val="hirdetmeny cim"/>
    <w:basedOn w:val="Cm"/>
    <w:autoRedefine/>
    <w:rsid w:val="0029385D"/>
    <w:pPr>
      <w:shd w:val="clear" w:color="auto" w:fill="000000"/>
      <w:spacing w:after="0"/>
    </w:pPr>
    <w:rPr>
      <w:rFonts w:ascii="Huni_Quorum Black BT" w:hAnsi="Huni_Quorum Black BT"/>
      <w:b w:val="0"/>
      <w:smallCaps w:val="0"/>
      <w:spacing w:val="24"/>
      <w:kern w:val="24"/>
      <w:sz w:val="44"/>
      <w:szCs w:val="44"/>
    </w:rPr>
  </w:style>
  <w:style w:type="paragraph" w:customStyle="1" w:styleId="hirdetmenyalcim">
    <w:name w:val="hirdetmeny alcim"/>
    <w:basedOn w:val="Cm"/>
    <w:link w:val="hirdetmenyalcimChar"/>
    <w:rsid w:val="0029385D"/>
    <w:pPr>
      <w:shd w:val="clear" w:color="auto" w:fill="000000"/>
      <w:spacing w:after="600"/>
    </w:pPr>
    <w:rPr>
      <w:rFonts w:ascii="Huni_Quorum Light BT" w:hAnsi="Huni_Quorum Light BT"/>
      <w:b w:val="0"/>
      <w:smallCaps w:val="0"/>
      <w:spacing w:val="20"/>
      <w:kern w:val="20"/>
      <w:sz w:val="32"/>
      <w:szCs w:val="32"/>
    </w:rPr>
  </w:style>
  <w:style w:type="paragraph" w:customStyle="1" w:styleId="hirdetmenybekezdes">
    <w:name w:val="hirdetmeny bekezdes"/>
    <w:basedOn w:val="Szvegtrzsbehzssal"/>
    <w:link w:val="hirdetmenybekezdesChar"/>
    <w:rsid w:val="0029385D"/>
    <w:pPr>
      <w:ind w:left="720" w:right="720"/>
      <w:jc w:val="both"/>
    </w:pPr>
    <w:rPr>
      <w:rFonts w:ascii="Lucida Sans" w:hAnsi="Lucida Sans" w:cs="Arial"/>
      <w:sz w:val="28"/>
      <w:szCs w:val="28"/>
    </w:rPr>
  </w:style>
  <w:style w:type="paragraph" w:customStyle="1" w:styleId="hirdetmenycimsor">
    <w:name w:val="hirdetmeny cimsor"/>
    <w:basedOn w:val="Cmsor1"/>
    <w:link w:val="hirdetmenycimsorChar"/>
    <w:rsid w:val="0029385D"/>
    <w:pPr>
      <w:spacing w:before="480" w:after="360"/>
    </w:pPr>
    <w:rPr>
      <w:rFonts w:ascii="Huni_Quorum Medium BT" w:hAnsi="Huni_Quorum Medium BT"/>
      <w:b w:val="0"/>
      <w:spacing w:val="20"/>
      <w:kern w:val="24"/>
      <w:sz w:val="32"/>
      <w:szCs w:val="32"/>
    </w:rPr>
  </w:style>
  <w:style w:type="paragraph" w:customStyle="1" w:styleId="StlushirdetmenybekezdesEltte0ptUtna0pt">
    <w:name w:val="Stílus hirdetmeny bekezdes + Előtte:  0 pt Utána:  0 pt"/>
    <w:basedOn w:val="hirdetmenybekezdes"/>
    <w:rsid w:val="0029385D"/>
    <w:pPr>
      <w:spacing w:after="0" w:line="360" w:lineRule="auto"/>
    </w:pPr>
    <w:rPr>
      <w:rFonts w:cs="Times New Roman"/>
      <w:szCs w:val="20"/>
    </w:rPr>
  </w:style>
  <w:style w:type="character" w:customStyle="1" w:styleId="llbChar">
    <w:name w:val="Élőláb Char"/>
    <w:link w:val="llb"/>
    <w:rsid w:val="00AC399C"/>
    <w:rPr>
      <w:sz w:val="24"/>
      <w:szCs w:val="24"/>
    </w:rPr>
  </w:style>
  <w:style w:type="paragraph" w:customStyle="1" w:styleId="Cmhirdetmny">
    <w:name w:val="Cím_hirdetmény"/>
    <w:basedOn w:val="Cm"/>
    <w:link w:val="CmhirdetmnyChar"/>
    <w:qFormat/>
    <w:rsid w:val="00B44F76"/>
    <w:pPr>
      <w:shd w:val="clear" w:color="auto" w:fill="000000"/>
      <w:spacing w:after="0"/>
    </w:pPr>
    <w:rPr>
      <w:rFonts w:ascii="Huni_Quorum Black BT" w:hAnsi="Huni_Quorum Black BT"/>
      <w:b w:val="0"/>
      <w:smallCaps w:val="0"/>
      <w:spacing w:val="24"/>
      <w:sz w:val="44"/>
      <w:szCs w:val="44"/>
    </w:rPr>
  </w:style>
  <w:style w:type="paragraph" w:customStyle="1" w:styleId="Alcm-vszmhirdetmny">
    <w:name w:val="Alcím-évszám_hirdetmény"/>
    <w:basedOn w:val="hirdetmenyalcim"/>
    <w:link w:val="Alcm-vszmhirdetmnyChar"/>
    <w:qFormat/>
    <w:rsid w:val="00B44F76"/>
  </w:style>
  <w:style w:type="character" w:customStyle="1" w:styleId="CmChar">
    <w:name w:val="Cím Char"/>
    <w:link w:val="Cm"/>
    <w:rsid w:val="00AC399C"/>
    <w:rPr>
      <w:rFonts w:ascii="Lucida Bright" w:hAnsi="Lucida Bright" w:cs="Arial"/>
      <w:b/>
      <w:bCs/>
      <w:smallCaps/>
      <w:kern w:val="28"/>
      <w:sz w:val="48"/>
      <w:szCs w:val="48"/>
    </w:rPr>
  </w:style>
  <w:style w:type="character" w:customStyle="1" w:styleId="CmhirdetmnyChar">
    <w:name w:val="Cím_hirdetmény Char"/>
    <w:link w:val="Cmhirdetmny"/>
    <w:rsid w:val="00B44F76"/>
    <w:rPr>
      <w:rFonts w:ascii="Huni_Quorum Black BT" w:hAnsi="Huni_Quorum Black BT" w:cs="Arial"/>
      <w:b w:val="0"/>
      <w:bCs/>
      <w:smallCaps w:val="0"/>
      <w:spacing w:val="24"/>
      <w:kern w:val="28"/>
      <w:sz w:val="44"/>
      <w:szCs w:val="44"/>
      <w:shd w:val="clear" w:color="auto" w:fill="000000"/>
    </w:rPr>
  </w:style>
  <w:style w:type="paragraph" w:customStyle="1" w:styleId="Szvegtrzshirdetmny">
    <w:name w:val="Szövegtörzs_hirdetmény"/>
    <w:basedOn w:val="hirdetmenybekezdes"/>
    <w:link w:val="SzvegtrzshirdetmnyChar"/>
    <w:qFormat/>
    <w:rsid w:val="00B44F76"/>
    <w:pPr>
      <w:ind w:left="567" w:right="558"/>
    </w:pPr>
    <w:rPr>
      <w:rFonts w:ascii="Lucida Sans Unicode" w:hAnsi="Lucida Sans Unicode" w:cs="Lucida Sans Unicode"/>
    </w:rPr>
  </w:style>
  <w:style w:type="character" w:customStyle="1" w:styleId="hirdetmenyalcimChar">
    <w:name w:val="hirdetmeny alcim Char"/>
    <w:link w:val="hirdetmenyalcim"/>
    <w:rsid w:val="00AC399C"/>
    <w:rPr>
      <w:rFonts w:ascii="Huni_Quorum Light BT" w:hAnsi="Huni_Quorum Light BT" w:cs="Arial"/>
      <w:b w:val="0"/>
      <w:bCs/>
      <w:smallCaps w:val="0"/>
      <w:spacing w:val="20"/>
      <w:kern w:val="20"/>
      <w:sz w:val="32"/>
      <w:szCs w:val="32"/>
      <w:shd w:val="clear" w:color="auto" w:fill="000000"/>
    </w:rPr>
  </w:style>
  <w:style w:type="character" w:customStyle="1" w:styleId="Alcm-vszmhirdetmnyChar">
    <w:name w:val="Alcím-évszám_hirdetmény Char"/>
    <w:link w:val="Alcm-vszmhirdetmny"/>
    <w:rsid w:val="00B44F76"/>
    <w:rPr>
      <w:rFonts w:ascii="Huni_Quorum Light BT" w:hAnsi="Huni_Quorum Light BT" w:cs="Arial"/>
      <w:b w:val="0"/>
      <w:bCs/>
      <w:smallCaps w:val="0"/>
      <w:spacing w:val="20"/>
      <w:kern w:val="20"/>
      <w:sz w:val="32"/>
      <w:szCs w:val="32"/>
      <w:shd w:val="clear" w:color="auto" w:fill="000000"/>
    </w:rPr>
  </w:style>
  <w:style w:type="paragraph" w:customStyle="1" w:styleId="Cmsorhirdetmny">
    <w:name w:val="Címsor_hirdetmény"/>
    <w:basedOn w:val="hirdetmenycimsor"/>
    <w:link w:val="CmsorhirdetmnyChar"/>
    <w:qFormat/>
    <w:rsid w:val="00B44F76"/>
  </w:style>
  <w:style w:type="character" w:customStyle="1" w:styleId="SzvegtrzsbehzssalChar">
    <w:name w:val="Szövegtörzs behúzással Char"/>
    <w:link w:val="Szvegtrzsbehzssal"/>
    <w:rsid w:val="00AC399C"/>
    <w:rPr>
      <w:sz w:val="24"/>
      <w:szCs w:val="24"/>
    </w:rPr>
  </w:style>
  <w:style w:type="character" w:customStyle="1" w:styleId="hirdetmenybekezdesChar">
    <w:name w:val="hirdetmeny bekezdes Char"/>
    <w:link w:val="hirdetmenybekezdes"/>
    <w:rsid w:val="00AC399C"/>
    <w:rPr>
      <w:rFonts w:ascii="Lucida Sans" w:hAnsi="Lucida Sans" w:cs="Arial"/>
      <w:sz w:val="28"/>
      <w:szCs w:val="28"/>
    </w:rPr>
  </w:style>
  <w:style w:type="character" w:customStyle="1" w:styleId="SzvegtrzshirdetmnyChar">
    <w:name w:val="Szövegtörzs_hirdetmény Char"/>
    <w:link w:val="Szvegtrzshirdetmny"/>
    <w:rsid w:val="00B44F76"/>
    <w:rPr>
      <w:rFonts w:ascii="Lucida Sans Unicode" w:hAnsi="Lucida Sans Unicode" w:cs="Lucida Sans Unicode"/>
      <w:sz w:val="28"/>
      <w:szCs w:val="28"/>
    </w:rPr>
  </w:style>
  <w:style w:type="paragraph" w:customStyle="1" w:styleId="Felsorolshirdetmny">
    <w:name w:val="Felsorolás_hirdetmény"/>
    <w:basedOn w:val="Szvegtrzshirdetmny"/>
    <w:link w:val="FelsorolshirdetmnyChar"/>
    <w:qFormat/>
    <w:rsid w:val="00B44F76"/>
    <w:pPr>
      <w:ind w:left="1287" w:hanging="360"/>
    </w:pPr>
  </w:style>
  <w:style w:type="character" w:customStyle="1" w:styleId="Cmsor1Char">
    <w:name w:val="Címsor 1 Char"/>
    <w:link w:val="Cmsor1"/>
    <w:rsid w:val="00AC399C"/>
    <w:rPr>
      <w:rFonts w:ascii="Lucida Bright" w:hAnsi="Lucida Bright" w:cs="Arial"/>
      <w:b/>
      <w:bCs/>
      <w:caps/>
      <w:kern w:val="32"/>
      <w:sz w:val="36"/>
      <w:szCs w:val="36"/>
    </w:rPr>
  </w:style>
  <w:style w:type="character" w:customStyle="1" w:styleId="hirdetmenycimsorChar">
    <w:name w:val="hirdetmeny cimsor Char"/>
    <w:link w:val="hirdetmenycimsor"/>
    <w:rsid w:val="00AC399C"/>
    <w:rPr>
      <w:rFonts w:ascii="Huni_Quorum Medium BT" w:hAnsi="Huni_Quorum Medium BT" w:cs="Arial"/>
      <w:b w:val="0"/>
      <w:bCs/>
      <w:caps/>
      <w:spacing w:val="20"/>
      <w:kern w:val="24"/>
      <w:sz w:val="32"/>
      <w:szCs w:val="32"/>
    </w:rPr>
  </w:style>
  <w:style w:type="character" w:customStyle="1" w:styleId="CmsorhirdetmnyChar">
    <w:name w:val="Címsor_hirdetmény Char"/>
    <w:link w:val="Cmsorhirdetmny"/>
    <w:rsid w:val="00B44F76"/>
    <w:rPr>
      <w:rFonts w:ascii="Huni_Quorum Medium BT" w:hAnsi="Huni_Quorum Medium BT" w:cs="Arial"/>
      <w:b w:val="0"/>
      <w:bCs/>
      <w:caps/>
      <w:spacing w:val="20"/>
      <w:kern w:val="24"/>
      <w:sz w:val="32"/>
      <w:szCs w:val="32"/>
    </w:rPr>
  </w:style>
  <w:style w:type="paragraph" w:customStyle="1" w:styleId="Kiemels-szvegtrzshirdetmny">
    <w:name w:val="Kiemelés-szövegtörzs_hirdetmény"/>
    <w:basedOn w:val="Szvegtrzshirdetmny"/>
    <w:link w:val="Kiemels-szvegtrzshirdetmnyChar"/>
    <w:qFormat/>
    <w:rsid w:val="00B44F76"/>
    <w:rPr>
      <w:b/>
    </w:rPr>
  </w:style>
  <w:style w:type="character" w:customStyle="1" w:styleId="FelsorolshirdetmnyChar">
    <w:name w:val="Felsorolás_hirdetmény Char"/>
    <w:link w:val="Felsorolshirdetmny"/>
    <w:rsid w:val="00B44F76"/>
    <w:rPr>
      <w:rFonts w:ascii="Lucida Sans Unicode" w:hAnsi="Lucida Sans Unicode" w:cs="Lucida Sans Unicode"/>
      <w:sz w:val="28"/>
      <w:szCs w:val="28"/>
    </w:rPr>
  </w:style>
  <w:style w:type="paragraph" w:customStyle="1" w:styleId="Dtum-alrshirdetmny">
    <w:name w:val="Dátum-aláírás_hirdetmény"/>
    <w:basedOn w:val="Szvegtrzshirdetmny"/>
    <w:link w:val="Dtum-alrshirdetmnyChar"/>
    <w:qFormat/>
    <w:rsid w:val="00DF5C2E"/>
    <w:pPr>
      <w:tabs>
        <w:tab w:val="right" w:pos="14601"/>
      </w:tabs>
      <w:spacing w:before="2880" w:after="240"/>
      <w:ind w:right="556"/>
    </w:pPr>
  </w:style>
  <w:style w:type="character" w:customStyle="1" w:styleId="Kiemels-szvegtrzshirdetmnyChar">
    <w:name w:val="Kiemelés-szövegtörzs_hirdetmény Char"/>
    <w:link w:val="Kiemels-szvegtrzshirdetmny"/>
    <w:rsid w:val="00B44F76"/>
    <w:rPr>
      <w:rFonts w:ascii="Lucida Sans Unicode" w:hAnsi="Lucida Sans Unicode" w:cs="Lucida Sans Unicode"/>
      <w:b/>
      <w:sz w:val="28"/>
      <w:szCs w:val="28"/>
    </w:rPr>
  </w:style>
  <w:style w:type="character" w:customStyle="1" w:styleId="Dtum-alrshirdetmnyChar">
    <w:name w:val="Dátum-aláírás_hirdetmény Char"/>
    <w:link w:val="Dtum-alrshirdetmny"/>
    <w:rsid w:val="00DF5C2E"/>
    <w:rPr>
      <w:rFonts w:ascii="Lucida Sans Unicode" w:hAnsi="Lucida Sans Unicode" w:cs="Lucida Sans Unicode"/>
      <w:sz w:val="28"/>
      <w:szCs w:val="28"/>
    </w:rPr>
  </w:style>
  <w:style w:type="character" w:styleId="Mrltotthiperhivatkozs">
    <w:name w:val="FollowedHyperlink"/>
    <w:rsid w:val="00334133"/>
    <w:rPr>
      <w:color w:val="800080"/>
      <w:u w:val="single"/>
    </w:rPr>
  </w:style>
  <w:style w:type="paragraph" w:styleId="Vltozat">
    <w:name w:val="Revision"/>
    <w:hidden/>
    <w:uiPriority w:val="99"/>
    <w:semiHidden/>
    <w:rsid w:val="002E0A68"/>
    <w:rPr>
      <w:sz w:val="24"/>
      <w:szCs w:val="24"/>
    </w:rPr>
  </w:style>
  <w:style w:type="table" w:styleId="Rcsostblzat">
    <w:name w:val="Table Grid"/>
    <w:basedOn w:val="Normltblzat"/>
    <w:rsid w:val="00724C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646A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04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epiteszhk.hu" TargetMode="External"/><Relationship Id="rId2" Type="http://schemas.openxmlformats.org/officeDocument/2006/relationships/hyperlink" Target="file:///C:\Users\doka.antal\Downloads\www.epiteszhk.bme.hu" TargetMode="External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HK\megosztott\02_Kellekek\08_HK-fejlec\hirdetmeny.dotx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89B1E1-D4DD-4A7E-9529-FDC196C22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hirdetmeny</Template>
  <TotalTime>41</TotalTime>
  <Pages>1</Pages>
  <Words>153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BME ÉPK HK</Company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Kelemen Krisztina</dc:creator>
  <cp:lastModifiedBy>Zakor Fruzsina Eszter</cp:lastModifiedBy>
  <cp:revision>15</cp:revision>
  <cp:lastPrinted>2017-03-01T10:25:00Z</cp:lastPrinted>
  <dcterms:created xsi:type="dcterms:W3CDTF">2017-09-13T09:00:00Z</dcterms:created>
  <dcterms:modified xsi:type="dcterms:W3CDTF">2020-10-13T15:35:00Z</dcterms:modified>
</cp:coreProperties>
</file>